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36pt;margin-top:21.6pt;width:540pt;height:218.88pt;mso-position-horizontal-relative:page;mso-position-vertical-relative:page;z-index:-1303" coordorigin="720,432" coordsize="10800,4378">
            <v:shape style="position:absolute;left:720;top:720;width:10800;height:3974" type="#_x0000_t75">
              <v:imagedata r:id="rId7" o:title=""/>
            </v:shape>
            <v:group style="position:absolute;left:4042;top:442;width:210;height:4358" coordorigin="4042,442" coordsize="210,4358">
              <v:shape style="position:absolute;left:4042;top:442;width:210;height:4358" coordorigin="4042,442" coordsize="210,4358" path="m4042,4800l4252,4800,4252,442,4042,442,4042,4800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39.999980pt;height:178.56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4" w:lineRule="exact"/>
        <w:ind w:left="12340" w:right="-20"/>
        <w:jc w:val="left"/>
        <w:rPr>
          <w:rFonts w:ascii="Arial" w:hAnsi="Arial" w:cs="Arial" w:eastAsia="Arial"/>
          <w:sz w:val="72"/>
          <w:szCs w:val="72"/>
        </w:rPr>
      </w:pPr>
      <w:rPr/>
      <w:r>
        <w:rPr/>
        <w:pict>
          <v:shape style="position:absolute;margin-left:648pt;margin-top:-439.580139pt;width:540.000069pt;height:400.32pt;mso-position-horizontal-relative:page;mso-position-vertical-relative:paragraph;z-index:-1304" type="#_x0000_t75">
            <v:imagedata r:id="rId9" o:title=""/>
          </v:shape>
        </w:pict>
      </w:r>
      <w:r>
        <w:rPr/>
        <w:pict>
          <v:group style="position:absolute;margin-left:36pt;margin-top:-45.740135pt;width:540pt;height:334.08pt;mso-position-horizontal-relative:page;mso-position-vertical-relative:paragraph;z-index:-1302" coordorigin="720,-915" coordsize="10800,6682">
            <v:shape style="position:absolute;left:720;top:-785;width:10800;height:6422" type="#_x0000_t75">
              <v:imagedata r:id="rId10" o:title=""/>
            </v:shape>
            <v:group style="position:absolute;left:7880;top:-905;width:210;height:6662" coordorigin="7880,-905" coordsize="210,6662">
              <v:shape style="position:absolute;left:7880;top:-905;width:210;height:6662" coordorigin="7880,-905" coordsize="210,6662" path="m7880,5757l8090,5757,8090,-905,7880,-905,7880,575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72"/>
          <w:szCs w:val="72"/>
          <w:color w:val="58595B"/>
          <w:spacing w:val="-5"/>
          <w:w w:val="115"/>
        </w:rPr>
        <w:t>L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15"/>
        </w:rPr>
        <w:t>es</w:t>
      </w:r>
      <w:r>
        <w:rPr>
          <w:rFonts w:ascii="Arial" w:hAnsi="Arial" w:cs="Arial" w:eastAsia="Arial"/>
          <w:sz w:val="72"/>
          <w:szCs w:val="72"/>
          <w:color w:val="58595B"/>
          <w:spacing w:val="-15"/>
          <w:w w:val="115"/>
        </w:rPr>
        <w:t>t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15"/>
        </w:rPr>
        <w:t>er</w:t>
      </w:r>
      <w:r>
        <w:rPr>
          <w:rFonts w:ascii="Arial" w:hAnsi="Arial" w:cs="Arial" w:eastAsia="Arial"/>
          <w:sz w:val="72"/>
          <w:szCs w:val="72"/>
          <w:color w:val="58595B"/>
          <w:spacing w:val="-27"/>
          <w:w w:val="115"/>
        </w:rPr>
        <w:t> </w:t>
      </w:r>
      <w:r>
        <w:rPr>
          <w:rFonts w:ascii="Arial" w:hAnsi="Arial" w:cs="Arial" w:eastAsia="Arial"/>
          <w:sz w:val="72"/>
          <w:szCs w:val="72"/>
          <w:color w:val="58595B"/>
          <w:spacing w:val="-6"/>
          <w:w w:val="100"/>
        </w:rPr>
        <w:t>J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00"/>
        </w:rPr>
        <w:t>.</w:t>
      </w:r>
      <w:r>
        <w:rPr>
          <w:rFonts w:ascii="Arial" w:hAnsi="Arial" w:cs="Arial" w:eastAsia="Arial"/>
          <w:sz w:val="72"/>
          <w:szCs w:val="72"/>
          <w:color w:val="58595B"/>
          <w:spacing w:val="-8"/>
          <w:w w:val="100"/>
        </w:rPr>
        <w:t> 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00"/>
        </w:rPr>
        <w:t>Ga</w:t>
      </w:r>
      <w:r>
        <w:rPr>
          <w:rFonts w:ascii="Arial" w:hAnsi="Arial" w:cs="Arial" w:eastAsia="Arial"/>
          <w:sz w:val="72"/>
          <w:szCs w:val="72"/>
          <w:color w:val="58595B"/>
          <w:spacing w:val="-13"/>
          <w:w w:val="100"/>
        </w:rPr>
        <w:t>t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00"/>
        </w:rPr>
        <w:t>es</w:t>
      </w:r>
      <w:r>
        <w:rPr>
          <w:rFonts w:ascii="Arial" w:hAnsi="Arial" w:cs="Arial" w:eastAsia="Arial"/>
          <w:sz w:val="72"/>
          <w:szCs w:val="72"/>
          <w:color w:val="58595B"/>
          <w:spacing w:val="181"/>
          <w:w w:val="100"/>
        </w:rPr>
        <w:t> 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19"/>
        </w:rPr>
        <w:t>Middle</w:t>
      </w:r>
      <w:r>
        <w:rPr>
          <w:rFonts w:ascii="Arial" w:hAnsi="Arial" w:cs="Arial" w:eastAsia="Arial"/>
          <w:sz w:val="72"/>
          <w:szCs w:val="72"/>
          <w:color w:val="58595B"/>
          <w:spacing w:val="-38"/>
          <w:w w:val="119"/>
        </w:rPr>
        <w:t> 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03"/>
        </w:rPr>
        <w:t>S</w:t>
      </w:r>
      <w:r>
        <w:rPr>
          <w:rFonts w:ascii="Arial" w:hAnsi="Arial" w:cs="Arial" w:eastAsia="Arial"/>
          <w:sz w:val="72"/>
          <w:szCs w:val="72"/>
          <w:color w:val="58595B"/>
          <w:spacing w:val="-4"/>
          <w:w w:val="103"/>
        </w:rPr>
        <w:t>c</w:t>
      </w:r>
      <w:r>
        <w:rPr>
          <w:rFonts w:ascii="Arial" w:hAnsi="Arial" w:cs="Arial" w:eastAsia="Arial"/>
          <w:sz w:val="72"/>
          <w:szCs w:val="72"/>
          <w:color w:val="58595B"/>
          <w:spacing w:val="4"/>
          <w:w w:val="123"/>
        </w:rPr>
        <w:t>h</w:t>
      </w:r>
      <w:r>
        <w:rPr>
          <w:rFonts w:ascii="Arial" w:hAnsi="Arial" w:cs="Arial" w:eastAsia="Arial"/>
          <w:sz w:val="72"/>
          <w:szCs w:val="72"/>
          <w:color w:val="58595B"/>
          <w:spacing w:val="0"/>
          <w:w w:val="118"/>
        </w:rPr>
        <w:t>ool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</w:rPr>
      </w:r>
    </w:p>
    <w:p>
      <w:pPr>
        <w:spacing w:before="0" w:after="0" w:line="361" w:lineRule="exact"/>
        <w:ind w:left="1234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58595B"/>
          <w:w w:val="97"/>
          <w:position w:val="-1"/>
        </w:rPr>
        <w:t>SCI</w:t>
      </w:r>
      <w:r>
        <w:rPr>
          <w:rFonts w:ascii="Arial" w:hAnsi="Arial" w:cs="Arial" w:eastAsia="Arial"/>
          <w:sz w:val="32"/>
          <w:szCs w:val="32"/>
          <w:color w:val="58595B"/>
          <w:spacing w:val="-4"/>
          <w:w w:val="97"/>
          <w:position w:val="-1"/>
        </w:rPr>
        <w:t>T</w:t>
      </w:r>
      <w:r>
        <w:rPr>
          <w:rFonts w:ascii="Arial" w:hAnsi="Arial" w:cs="Arial" w:eastAsia="Arial"/>
          <w:sz w:val="32"/>
          <w:szCs w:val="32"/>
          <w:color w:val="58595B"/>
          <w:spacing w:val="-5"/>
          <w:w w:val="109"/>
          <w:position w:val="-1"/>
        </w:rPr>
        <w:t>U</w:t>
      </w:r>
      <w:r>
        <w:rPr>
          <w:rFonts w:ascii="Arial" w:hAnsi="Arial" w:cs="Arial" w:eastAsia="Arial"/>
          <w:sz w:val="32"/>
          <w:szCs w:val="32"/>
          <w:color w:val="58595B"/>
          <w:spacing w:val="-11"/>
          <w:w w:val="107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58595B"/>
          <w:spacing w:val="0"/>
          <w:w w:val="97"/>
          <w:position w:val="-1"/>
        </w:rPr>
        <w:t>T</w:t>
      </w:r>
      <w:r>
        <w:rPr>
          <w:rFonts w:ascii="Arial" w:hAnsi="Arial" w:cs="Arial" w:eastAsia="Arial"/>
          <w:sz w:val="32"/>
          <w:szCs w:val="32"/>
          <w:color w:val="58595B"/>
          <w:spacing w:val="3"/>
          <w:w w:val="97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58595B"/>
          <w:spacing w:val="0"/>
          <w:w w:val="76"/>
          <w:position w:val="-1"/>
        </w:rPr>
        <w:t>,</w:t>
      </w:r>
      <w:r>
        <w:rPr>
          <w:rFonts w:ascii="Arial" w:hAnsi="Arial" w:cs="Arial" w:eastAsia="Arial"/>
          <w:sz w:val="32"/>
          <w:szCs w:val="32"/>
          <w:color w:val="58595B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58595B"/>
          <w:spacing w:val="0"/>
          <w:w w:val="103"/>
          <w:position w:val="-1"/>
        </w:rPr>
        <w:t>MASS</w:t>
      </w:r>
      <w:r>
        <w:rPr>
          <w:rFonts w:ascii="Arial" w:hAnsi="Arial" w:cs="Arial" w:eastAsia="Arial"/>
          <w:sz w:val="32"/>
          <w:szCs w:val="32"/>
          <w:color w:val="58595B"/>
          <w:spacing w:val="-3"/>
          <w:w w:val="103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58595B"/>
          <w:spacing w:val="0"/>
          <w:w w:val="101"/>
          <w:position w:val="-1"/>
        </w:rPr>
        <w:t>CHUSE</w:t>
      </w:r>
      <w:r>
        <w:rPr>
          <w:rFonts w:ascii="Arial" w:hAnsi="Arial" w:cs="Arial" w:eastAsia="Arial"/>
          <w:sz w:val="32"/>
          <w:szCs w:val="32"/>
          <w:color w:val="58595B"/>
          <w:spacing w:val="3"/>
          <w:w w:val="101"/>
          <w:position w:val="-1"/>
        </w:rPr>
        <w:t>T</w:t>
      </w:r>
      <w:r>
        <w:rPr>
          <w:rFonts w:ascii="Arial" w:hAnsi="Arial" w:cs="Arial" w:eastAsia="Arial"/>
          <w:sz w:val="32"/>
          <w:szCs w:val="32"/>
          <w:color w:val="58595B"/>
          <w:spacing w:val="-4"/>
          <w:w w:val="93"/>
          <w:position w:val="-1"/>
        </w:rPr>
        <w:t>T</w:t>
      </w:r>
      <w:r>
        <w:rPr>
          <w:rFonts w:ascii="Arial" w:hAnsi="Arial" w:cs="Arial" w:eastAsia="Arial"/>
          <w:sz w:val="32"/>
          <w:szCs w:val="32"/>
          <w:color w:val="58595B"/>
          <w:spacing w:val="0"/>
          <w:w w:val="92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1" w:after="0" w:line="240" w:lineRule="auto"/>
        <w:ind w:left="12340" w:right="4554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B8BD7A"/>
          <w:spacing w:val="0"/>
          <w:w w:val="100"/>
          <w:i/>
        </w:rPr>
        <w:t>Support</w:t>
      </w:r>
      <w:r>
        <w:rPr>
          <w:rFonts w:ascii="Arial" w:hAnsi="Arial" w:cs="Arial" w:eastAsia="Arial"/>
          <w:sz w:val="32"/>
          <w:szCs w:val="32"/>
          <w:color w:val="B8BD7A"/>
          <w:spacing w:val="28"/>
          <w:w w:val="100"/>
          <w:i/>
        </w:rPr>
        <w:t> </w:t>
      </w:r>
      <w:r>
        <w:rPr>
          <w:rFonts w:ascii="Arial" w:hAnsi="Arial" w:cs="Arial" w:eastAsia="Arial"/>
          <w:sz w:val="32"/>
          <w:szCs w:val="32"/>
          <w:color w:val="B8BD7A"/>
          <w:spacing w:val="0"/>
          <w:w w:val="100"/>
          <w:i/>
        </w:rPr>
        <w:t>and</w:t>
      </w:r>
      <w:r>
        <w:rPr>
          <w:rFonts w:ascii="Arial" w:hAnsi="Arial" w:cs="Arial" w:eastAsia="Arial"/>
          <w:sz w:val="32"/>
          <w:szCs w:val="32"/>
          <w:color w:val="B8BD7A"/>
          <w:spacing w:val="21"/>
          <w:w w:val="100"/>
          <w:i/>
        </w:rPr>
        <w:t> </w:t>
      </w:r>
      <w:r>
        <w:rPr>
          <w:rFonts w:ascii="Arial" w:hAnsi="Arial" w:cs="Arial" w:eastAsia="Arial"/>
          <w:sz w:val="32"/>
          <w:szCs w:val="32"/>
          <w:color w:val="B8BD7A"/>
          <w:spacing w:val="0"/>
          <w:w w:val="100"/>
          <w:i/>
        </w:rPr>
        <w:t>Enable</w:t>
      </w:r>
      <w:r>
        <w:rPr>
          <w:rFonts w:ascii="Arial" w:hAnsi="Arial" w:cs="Arial" w:eastAsia="Arial"/>
          <w:sz w:val="32"/>
          <w:szCs w:val="32"/>
          <w:color w:val="B8BD7A"/>
          <w:spacing w:val="-26"/>
          <w:w w:val="100"/>
          <w:i/>
        </w:rPr>
        <w:t> </w:t>
      </w:r>
      <w:r>
        <w:rPr>
          <w:rFonts w:ascii="Arial" w:hAnsi="Arial" w:cs="Arial" w:eastAsia="Arial"/>
          <w:sz w:val="32"/>
          <w:szCs w:val="32"/>
          <w:color w:val="B8BD7A"/>
          <w:spacing w:val="0"/>
          <w:w w:val="100"/>
          <w:i/>
        </w:rPr>
        <w:t>Project</w:t>
      </w:r>
      <w:r>
        <w:rPr>
          <w:rFonts w:ascii="Arial" w:hAnsi="Arial" w:cs="Arial" w:eastAsia="Arial"/>
          <w:sz w:val="32"/>
          <w:szCs w:val="32"/>
          <w:color w:val="B8BD7A"/>
          <w:spacing w:val="14"/>
          <w:w w:val="100"/>
          <w:i/>
        </w:rPr>
        <w:t> </w:t>
      </w:r>
      <w:r>
        <w:rPr>
          <w:rFonts w:ascii="Arial" w:hAnsi="Arial" w:cs="Arial" w:eastAsia="Arial"/>
          <w:sz w:val="32"/>
          <w:szCs w:val="32"/>
          <w:color w:val="B8BD7A"/>
          <w:spacing w:val="0"/>
          <w:w w:val="96"/>
          <w:i/>
        </w:rPr>
        <w:t>Based</w:t>
      </w:r>
      <w:r>
        <w:rPr>
          <w:rFonts w:ascii="Arial" w:hAnsi="Arial" w:cs="Arial" w:eastAsia="Arial"/>
          <w:sz w:val="32"/>
          <w:szCs w:val="32"/>
          <w:color w:val="B8BD7A"/>
          <w:spacing w:val="-2"/>
          <w:w w:val="96"/>
          <w:i/>
        </w:rPr>
        <w:t> </w:t>
      </w:r>
      <w:r>
        <w:rPr>
          <w:rFonts w:ascii="Arial" w:hAnsi="Arial" w:cs="Arial" w:eastAsia="Arial"/>
          <w:sz w:val="32"/>
          <w:szCs w:val="32"/>
          <w:color w:val="B8BD7A"/>
          <w:spacing w:val="0"/>
          <w:w w:val="102"/>
          <w:i/>
        </w:rPr>
        <w:t>Learning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60" w:lineRule="atLeast"/>
        <w:ind w:left="12340" w:right="5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When</w:t>
      </w:r>
      <w:r>
        <w:rPr>
          <w:rFonts w:ascii="Arial" w:hAnsi="Arial" w:cs="Arial" w:eastAsia="Arial"/>
          <w:sz w:val="28"/>
          <w:szCs w:val="28"/>
          <w:color w:val="58595B"/>
          <w:spacing w:val="4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Scituate</w:t>
      </w:r>
      <w:r>
        <w:rPr>
          <w:rFonts w:ascii="Arial" w:hAnsi="Arial" w:cs="Arial" w:eastAsia="Arial"/>
          <w:sz w:val="28"/>
          <w:szCs w:val="28"/>
          <w:color w:val="58595B"/>
          <w:spacing w:val="4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Publ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95B"/>
          <w:spacing w:val="4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Schools</w:t>
      </w:r>
      <w:r>
        <w:rPr>
          <w:rFonts w:ascii="Arial" w:hAnsi="Arial" w:cs="Arial" w:eastAsia="Arial"/>
          <w:sz w:val="28"/>
          <w:szCs w:val="28"/>
          <w:color w:val="58595B"/>
          <w:spacing w:val="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embarked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95B"/>
          <w:spacing w:val="5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their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journey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1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color w:val="58595B"/>
          <w:spacing w:val="5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repair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95B"/>
          <w:spacing w:val="5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replace</w:t>
      </w:r>
      <w:r>
        <w:rPr>
          <w:rFonts w:ascii="Arial" w:hAnsi="Arial" w:cs="Arial" w:eastAsia="Arial"/>
          <w:sz w:val="28"/>
          <w:szCs w:val="28"/>
          <w:color w:val="58595B"/>
          <w:spacing w:val="5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9"/>
        </w:rPr>
        <w:t>the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9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aging</w:t>
      </w:r>
      <w:r>
        <w:rPr>
          <w:rFonts w:ascii="Arial" w:hAnsi="Arial" w:cs="Arial" w:eastAsia="Arial"/>
          <w:sz w:val="28"/>
          <w:szCs w:val="28"/>
          <w:color w:val="58595B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existing</w:t>
      </w:r>
      <w:r>
        <w:rPr>
          <w:rFonts w:ascii="Arial" w:hAnsi="Arial" w:cs="Arial" w:eastAsia="Arial"/>
          <w:sz w:val="28"/>
          <w:szCs w:val="28"/>
          <w:color w:val="58595B"/>
          <w:spacing w:val="3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9"/>
        </w:rPr>
        <w:t>intermediate</w:t>
      </w:r>
      <w:r>
        <w:rPr>
          <w:rFonts w:ascii="Arial" w:hAnsi="Arial" w:cs="Arial" w:eastAsia="Arial"/>
          <w:sz w:val="28"/>
          <w:szCs w:val="28"/>
          <w:color w:val="58595B"/>
          <w:spacing w:val="-16"/>
          <w:w w:val="109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school,</w:t>
      </w:r>
      <w:r>
        <w:rPr>
          <w:rFonts w:ascii="Arial" w:hAnsi="Arial" w:cs="Arial" w:eastAsia="Arial"/>
          <w:sz w:val="28"/>
          <w:szCs w:val="28"/>
          <w:color w:val="58595B"/>
          <w:spacing w:val="1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there</w:t>
      </w:r>
      <w:r>
        <w:rPr>
          <w:rFonts w:ascii="Arial" w:hAnsi="Arial" w:cs="Arial" w:eastAsia="Arial"/>
          <w:sz w:val="28"/>
          <w:szCs w:val="28"/>
          <w:color w:val="58595B"/>
          <w:spacing w:val="4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was</w:t>
      </w:r>
      <w:r>
        <w:rPr>
          <w:rFonts w:ascii="Arial" w:hAnsi="Arial" w:cs="Arial" w:eastAsia="Arial"/>
          <w:sz w:val="28"/>
          <w:szCs w:val="28"/>
          <w:color w:val="58595B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8"/>
        </w:rPr>
        <w:t>uncertainty</w:t>
      </w:r>
      <w:r>
        <w:rPr>
          <w:rFonts w:ascii="Arial" w:hAnsi="Arial" w:cs="Arial" w:eastAsia="Arial"/>
          <w:sz w:val="28"/>
          <w:szCs w:val="28"/>
          <w:color w:val="58595B"/>
          <w:spacing w:val="-15"/>
          <w:w w:val="108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95B"/>
          <w:spacing w:val="5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where</w:t>
      </w:r>
      <w:r>
        <w:rPr>
          <w:rFonts w:ascii="Arial" w:hAnsi="Arial" w:cs="Arial" w:eastAsia="Arial"/>
          <w:sz w:val="28"/>
          <w:szCs w:val="28"/>
          <w:color w:val="58595B"/>
          <w:spacing w:val="4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that</w:t>
      </w:r>
      <w:r>
        <w:rPr>
          <w:rFonts w:ascii="Arial" w:hAnsi="Arial" w:cs="Arial" w:eastAsia="Arial"/>
          <w:sz w:val="28"/>
          <w:szCs w:val="28"/>
          <w:color w:val="58595B"/>
          <w:spacing w:val="4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8"/>
        </w:rPr>
        <w:t>journey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8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would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take</w:t>
      </w:r>
      <w:r>
        <w:rPr>
          <w:rFonts w:ascii="Arial" w:hAnsi="Arial" w:cs="Arial" w:eastAsia="Arial"/>
          <w:sz w:val="28"/>
          <w:szCs w:val="28"/>
          <w:color w:val="58595B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them.</w:t>
      </w:r>
      <w:r>
        <w:rPr>
          <w:rFonts w:ascii="Arial" w:hAnsi="Arial" w:cs="Arial" w:eastAsia="Arial"/>
          <w:sz w:val="28"/>
          <w:szCs w:val="28"/>
          <w:color w:val="58595B"/>
          <w:spacing w:val="6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Ultimately,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they</w:t>
      </w:r>
      <w:r>
        <w:rPr>
          <w:rFonts w:ascii="Arial" w:hAnsi="Arial" w:cs="Arial" w:eastAsia="Arial"/>
          <w:sz w:val="28"/>
          <w:szCs w:val="28"/>
          <w:color w:val="58595B"/>
          <w:spacing w:val="5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developed</w:t>
      </w:r>
      <w:r>
        <w:rPr>
          <w:rFonts w:ascii="Arial" w:hAnsi="Arial" w:cs="Arial" w:eastAsia="Arial"/>
          <w:sz w:val="28"/>
          <w:szCs w:val="28"/>
          <w:color w:val="58595B"/>
          <w:spacing w:val="7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both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95B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95B"/>
          <w:spacing w:val="4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educational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2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vision</w:t>
      </w:r>
      <w:r>
        <w:rPr>
          <w:rFonts w:ascii="Arial" w:hAnsi="Arial" w:cs="Arial" w:eastAsia="Arial"/>
          <w:sz w:val="28"/>
          <w:szCs w:val="28"/>
          <w:color w:val="58595B"/>
          <w:spacing w:val="4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95B"/>
          <w:spacing w:val="4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8"/>
        </w:rPr>
        <w:t>future-ready</w:t>
      </w:r>
      <w:r>
        <w:rPr>
          <w:rFonts w:ascii="Arial" w:hAnsi="Arial" w:cs="Arial" w:eastAsia="Arial"/>
          <w:sz w:val="28"/>
          <w:szCs w:val="28"/>
          <w:color w:val="58595B"/>
          <w:spacing w:val="-11"/>
          <w:w w:val="108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facility</w:t>
      </w:r>
      <w:r>
        <w:rPr>
          <w:rFonts w:ascii="Arial" w:hAnsi="Arial" w:cs="Arial" w:eastAsia="Arial"/>
          <w:sz w:val="28"/>
          <w:szCs w:val="28"/>
          <w:color w:val="58595B"/>
          <w:spacing w:val="4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support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that</w:t>
      </w:r>
      <w:r>
        <w:rPr>
          <w:rFonts w:ascii="Arial" w:hAnsi="Arial" w:cs="Arial" w:eastAsia="Arial"/>
          <w:sz w:val="28"/>
          <w:szCs w:val="28"/>
          <w:color w:val="58595B"/>
          <w:spacing w:val="5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95B"/>
          <w:spacing w:val="2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95B"/>
          <w:spacing w:val="0"/>
          <w:w w:val="104"/>
        </w:rPr>
        <w:t>vision.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7882" w:right="12302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98.000366pt;margin-top:-13.359041pt;width:27.833pt;height:6.583pt;mso-position-horizontal-relative:page;mso-position-vertical-relative:paragraph;z-index:-1301" coordorigin="21960,-267" coordsize="557,132">
            <v:shape style="position:absolute;left:21960;top:-267;width:557;height:132" coordorigin="21960,-267" coordsize="557,132" path="m22514,-267l22417,-267,22417,-137,22517,-137,22517,-157,22441,-157,22441,-193,22506,-193,22506,-213,22441,-213,22441,-247,22514,-247,22514,-267e" filled="t" fillcolor="#EF3B39" stroked="f">
              <v:path arrowok="t"/>
              <v:fill/>
            </v:shape>
            <v:shape style="position:absolute;left:21960;top:-267;width:557;height:132" coordorigin="21960,-267" coordsize="557,132" path="m22343,-267l22277,-267,22277,-137,22301,-137,22301,-175,22334,-175,22337,-175,22363,-175,22359,-180,22369,-183,22376,-189,22379,-194,22301,-194,22301,-246,22380,-246,22376,-253,22370,-258,22353,-265,22343,-267e" filled="t" fillcolor="#EF3B39" stroked="f">
              <v:path arrowok="t"/>
              <v:fill/>
            </v:shape>
            <v:shape style="position:absolute;left:21960;top:-267;width:557;height:132" coordorigin="21960,-267" coordsize="557,132" path="m22363,-175l22337,-175,22365,-137,22390,-137,22363,-175e" filled="t" fillcolor="#EF3B39" stroked="f">
              <v:path arrowok="t"/>
              <v:fill/>
            </v:shape>
            <v:shape style="position:absolute;left:21960;top:-267;width:557;height:132" coordorigin="21960,-267" coordsize="557,132" path="m22380,-246l22342,-246,22350,-244,22361,-235,22364,-229,22364,-212,22361,-206,22350,-197,22342,-194,22379,-194,22385,-203,22388,-211,22388,-230,22385,-239,22380,-246e" filled="t" fillcolor="#EF3B39" stroked="f">
              <v:path arrowok="t"/>
              <v:fill/>
            </v:shape>
            <v:shape style="position:absolute;left:21960;top:-267;width:557;height:132" coordorigin="21960,-267" coordsize="557,132" path="m22194,-269l22166,-269,22154,-266,22132,-255,22124,-247,22111,-226,22108,-215,22108,-189,22154,-138,22166,-136,22194,-136,22206,-138,22228,-150,22235,-157,22171,-157,22163,-159,22149,-166,22143,-172,22135,-186,22133,-194,22133,-211,22171,-248,22235,-248,22228,-255,22206,-266,22194,-269e" filled="t" fillcolor="#EF3B39" stroked="f">
              <v:path arrowok="t"/>
              <v:fill/>
            </v:shape>
            <v:shape style="position:absolute;left:21960;top:-267;width:557;height:132" coordorigin="21960,-267" coordsize="557,132" path="m22235,-248l22189,-248,22197,-246,22211,-238,22217,-233,22225,-219,22227,-211,22227,-194,22189,-157,22235,-157,22236,-158,22249,-178,22252,-189,22252,-215,22249,-226,22236,-247,22235,-248e" filled="t" fillcolor="#EF3B39" stroked="f">
              <v:path arrowok="t"/>
              <v:fill/>
            </v:shape>
            <v:shape style="position:absolute;left:21960;top:-267;width:557;height:132" coordorigin="21960,-267" coordsize="557,132" path="m22032,-267l21960,-267,21960,-137,22032,-137,22044,-140,22066,-151,22074,-157,21984,-157,21984,-246,22075,-246,22066,-254,22044,-264,22032,-267e" filled="t" fillcolor="#EF3B39" stroked="f">
              <v:path arrowok="t"/>
              <v:fill/>
            </v:shape>
            <v:shape style="position:absolute;left:21960;top:-267;width:557;height:132" coordorigin="21960,-267" coordsize="557,132" path="m22075,-246l22026,-246,22035,-245,22050,-237,22055,-232,22063,-219,22065,-211,22065,-193,22026,-157,22074,-157,22075,-158,22087,-178,22090,-189,22090,-215,22087,-226,22075,-246,22075,-246e" filled="t" fillcolor="#EF3B3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130.166626pt;margin-top:-13.275742pt;width:3.875pt;height:6.333pt;mso-position-horizontal-relative:page;mso-position-vertical-relative:paragraph;z-index:-1300" coordorigin="22603,-266" coordsize="78,127">
            <v:shape style="position:absolute;left:22603;top:-266;width:78;height:127" coordorigin="22603,-266" coordsize="78,127" path="m22681,-191l22657,-191,22657,-139,22681,-139,22681,-191e" filled="t" fillcolor="#999999" stroked="f">
              <v:path arrowok="t"/>
              <v:fill/>
            </v:shape>
            <v:shape style="position:absolute;left:22603;top:-266;width:78;height:127" coordorigin="22603,-266" coordsize="78,127" path="m22733,-213l22603,-213,22603,-191,22733,-191,22733,-213e" filled="t" fillcolor="#999999" stroked="f">
              <v:path arrowok="t"/>
              <v:fill/>
            </v:shape>
            <v:shape style="position:absolute;left:22603;top:-266;width:78;height:127" coordorigin="22603,-266" coordsize="78,127" path="m22680,-266l22656,-266,22656,-213,22680,-213,22680,-266e" filled="t" fillcolor="#99999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140.416992pt;margin-top:-13.359342pt;width:47.583pt;height:6.5pt;mso-position-horizontal-relative:page;mso-position-vertical-relative:paragraph;z-index:-1299" coordorigin="22808,-267" coordsize="952,130">
            <v:shape style="position:absolute;left:22808;top:-267;width:952;height:130" coordorigin="22808,-267" coordsize="952,130" path="m23713,-267l23648,-267,23648,-137,23673,-137,23673,-175,23733,-175,23730,-180,23739,-183,23746,-189,23750,-195,23673,-195,23673,-247,23750,-247,23747,-253,23740,-258,23723,-265,23713,-267e" filled="t" fillcolor="#EF3B39" stroked="f">
              <v:path arrowok="t"/>
              <v:fill/>
            </v:shape>
            <v:shape style="position:absolute;left:22808;top:-267;width:952;height:130" coordorigin="22808,-267" coordsize="952,130" path="m23733,-175l23707,-175,23734,-137,23760,-137,23733,-175e" filled="t" fillcolor="#EF3B39" stroked="f">
              <v:path arrowok="t"/>
              <v:fill/>
            </v:shape>
            <v:shape style="position:absolute;left:22808;top:-267;width:952;height:130" coordorigin="22808,-267" coordsize="952,130" path="m23750,-247l23712,-247,23720,-245,23731,-236,23733,-229,23733,-213,23731,-206,23720,-197,23712,-195,23750,-195,23755,-203,23758,-211,23758,-230,23756,-239,23750,-247e" filled="t" fillcolor="#EF3B39" stroked="f">
              <v:path arrowok="t"/>
              <v:fill/>
            </v:shape>
            <v:shape style="position:absolute;left:22808;top:-267;width:952;height:130" coordorigin="22808,-267" coordsize="952,130" path="m23622,-267l23527,-267,23527,-137,23625,-137,23625,-157,23551,-157,23551,-193,23614,-193,23614,-213,23551,-213,23551,-247,23622,-247,23622,-267e" filled="t" fillcolor="#EF3B39" stroked="f">
              <v:path arrowok="t"/>
              <v:fill/>
            </v:shape>
            <v:shape style="position:absolute;left:22808;top:-267;width:952;height:130" coordorigin="22808,-267" coordsize="952,130" path="m23497,-267l23472,-267,23472,-137,23497,-137,23497,-267e" filled="t" fillcolor="#EF3B39" stroked="f">
              <v:path arrowok="t"/>
              <v:fill/>
            </v:shape>
            <v:shape style="position:absolute;left:22808;top:-267;width:952;height:130" coordorigin="22808,-267" coordsize="952,130" path="m23410,-246l23386,-246,23386,-137,23410,-137,23410,-246e" filled="t" fillcolor="#EF3B39" stroked="f">
              <v:path arrowok="t"/>
              <v:fill/>
            </v:shape>
            <v:shape style="position:absolute;left:22808;top:-267;width:952;height:130" coordorigin="22808,-267" coordsize="952,130" path="m23453,-267l23342,-267,23342,-246,23453,-246,23453,-267e" filled="t" fillcolor="#EF3B39" stroked="f">
              <v:path arrowok="t"/>
              <v:fill/>
            </v:shape>
            <v:shape style="position:absolute;left:22808;top:-267;width:952;height:130" coordorigin="22808,-267" coordsize="952,130" path="m23288,-247l23264,-247,23264,-137,23288,-137,23288,-247e" filled="t" fillcolor="#EF3B39" stroked="f">
              <v:path arrowok="t"/>
              <v:fill/>
            </v:shape>
            <v:shape style="position:absolute;left:22808;top:-267;width:952;height:130" coordorigin="22808,-267" coordsize="952,130" path="m23332,-267l23220,-267,23220,-247,23332,-247,23332,-267e" filled="t" fillcolor="#EF3B39" stroked="f">
              <v:path arrowok="t"/>
              <v:fill/>
            </v:shape>
            <v:shape style="position:absolute;left:22808;top:-267;width:952;height:130" coordorigin="22808,-267" coordsize="952,130" path="m23203,-267l23178,-267,23178,-137,23203,-137,23203,-267e" filled="t" fillcolor="#EF3B39" stroked="f">
              <v:path arrowok="t"/>
              <v:fill/>
            </v:shape>
            <v:shape style="position:absolute;left:22808;top:-267;width:952;height:130" coordorigin="22808,-267" coordsize="952,130" path="m23056,-267l23032,-267,23032,-137,23056,-137,23056,-193,23148,-193,23148,-214,23056,-214,23056,-267e" filled="t" fillcolor="#EF3B39" stroked="f">
              <v:path arrowok="t"/>
              <v:fill/>
            </v:shape>
            <v:shape style="position:absolute;left:22808;top:-267;width:952;height:130" coordorigin="22808,-267" coordsize="952,130" path="m23148,-193l23124,-193,23124,-137,23148,-137,23148,-193e" filled="t" fillcolor="#EF3B39" stroked="f">
              <v:path arrowok="t"/>
              <v:fill/>
            </v:shape>
            <v:shape style="position:absolute;left:22808;top:-267;width:952;height:130" coordorigin="22808,-267" coordsize="952,130" path="m23148,-267l23124,-267,23124,-214,23148,-214,23148,-267e" filled="t" fillcolor="#EF3B39" stroked="f">
              <v:path arrowok="t"/>
              <v:fill/>
            </v:shape>
            <v:shape style="position:absolute;left:22808;top:-267;width:952;height:130" coordorigin="22808,-267" coordsize="952,130" path="m22834,-267l22808,-267,22852,-137,22878,-137,22888,-168,22866,-168,22834,-267e" filled="t" fillcolor="#EF3B39" stroked="f">
              <v:path arrowok="t"/>
              <v:fill/>
            </v:shape>
            <v:shape style="position:absolute;left:22808;top:-267;width:952;height:130" coordorigin="22808,-267" coordsize="952,130" path="m22933,-233l22910,-233,22943,-137,22968,-137,22979,-168,22955,-168,22933,-233e" filled="t" fillcolor="#EF3B39" stroked="f">
              <v:path arrowok="t"/>
              <v:fill/>
            </v:shape>
            <v:shape style="position:absolute;left:22808;top:-267;width:952;height:130" coordorigin="22808,-267" coordsize="952,130" path="m23012,-267l22989,-267,22955,-168,22979,-168,23012,-267e" filled="t" fillcolor="#EF3B39" stroked="f">
              <v:path arrowok="t"/>
              <v:fill/>
            </v:shape>
            <v:shape style="position:absolute;left:22808;top:-267;width:952;height:130" coordorigin="22808,-267" coordsize="952,130" path="m22922,-267l22900,-267,22866,-168,22888,-168,22910,-233,22933,-233,22922,-267e" filled="t" fillcolor="#EF3B3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97.505615pt;margin-top:-74.775444pt;width:90.994433pt;height:57.830912pt;mso-position-horizontal-relative:page;mso-position-vertical-relative:paragraph;z-index:-1298" coordorigin="21950,-1496" coordsize="1820,1157">
            <v:group style="position:absolute;left:22598;top:-1144;width:1163;height:786" coordorigin="22598,-1144" coordsize="1163,786">
              <v:shape style="position:absolute;left:22598;top:-1144;width:1163;height:786" coordorigin="22598,-1144" coordsize="1163,786" path="m22733,-1144l22598,-1144,22836,-358,22976,-358,23033,-528,22912,-528,22733,-1144e" filled="t" fillcolor="#999999" stroked="f">
                <v:path arrowok="t"/>
                <v:fill/>
              </v:shape>
              <v:shape style="position:absolute;left:22598;top:-1144;width:1163;height:786" coordorigin="22598,-1144" coordsize="1163,786" path="m23300,-961l23180,-961,23370,-358,23506,-358,23560,-524,23436,-524,23300,-961e" filled="t" fillcolor="#999999" stroked="f">
                <v:path arrowok="t"/>
                <v:fill/>
              </v:shape>
              <v:shape style="position:absolute;left:22598;top:-1144;width:1163;height:786" coordorigin="22598,-1144" coordsize="1163,786" path="m23760,-1144l23636,-1144,23436,-524,23560,-524,23760,-1144e" filled="t" fillcolor="#999999" stroked="f">
                <v:path arrowok="t"/>
                <v:fill/>
              </v:shape>
              <v:shape style="position:absolute;left:22598;top:-1144;width:1163;height:786" coordorigin="22598,-1144" coordsize="1163,786" path="m23244,-1144l23123,-1144,22912,-528,23033,-528,23180,-961,23300,-961,23244,-1144e" filled="t" fillcolor="#999999" stroked="f">
                <v:path arrowok="t"/>
                <v:fill/>
              </v:shape>
            </v:group>
            <v:group style="position:absolute;left:21960;top:-1139;width:637;height:790" coordorigin="21960,-1139" coordsize="637,790">
              <v:shape style="position:absolute;left:21960;top:-1139;width:637;height:790" coordorigin="21960,-1139" coordsize="637,790" path="m22322,-1139l22244,-1129,22168,-1102,22113,-1070,22054,-1016,22018,-967,21985,-898,21966,-822,21960,-757,21960,-733,21961,-714,21972,-637,21999,-560,22029,-504,22081,-444,22130,-407,22201,-372,22278,-353,22343,-349,22363,-350,22440,-364,22499,-387,22549,-421,22591,-464,22597,-472,22343,-472,22324,-473,22248,-492,22193,-524,22140,-585,22109,-653,22099,-712,22097,-759,22098,-780,22116,-857,22143,-910,22197,-966,22253,-999,22332,-1016,22355,-1016,22597,-1016,22592,-1022,22533,-1079,22480,-1110,22409,-1132,22346,-1139,22322,-1139e" filled="t" fillcolor="#EF3B39" stroked="f">
                <v:path arrowok="t"/>
                <v:fill/>
              </v:shape>
            </v:group>
            <v:group style="position:absolute;left:22603;top:-480;width:129;height:122" coordorigin="22603,-480" coordsize="129,122">
              <v:shape style="position:absolute;left:22603;top:-480;width:129;height:122" coordorigin="22603,-480" coordsize="129,122" path="m22732,-480l22603,-480,22603,-358,22732,-358,22732,-480e" filled="t" fillcolor="#EF3B39" stroked="f">
                <v:path arrowok="t"/>
                <v:fill/>
              </v:shape>
            </v:group>
            <v:group style="position:absolute;left:22343;top:-1016;width:389;height:545" coordorigin="22343,-1016" coordsize="389,545">
              <v:shape style="position:absolute;left:22343;top:-1016;width:389;height:545" coordorigin="22343,-1016" coordsize="389,545" path="m22597,-1016l22355,-1016,22374,-1015,22392,-1013,22469,-987,22520,-951,22558,-903,22587,-835,22597,-775,22599,-726,22597,-707,22579,-630,22550,-574,22509,-529,22444,-490,22366,-472,22343,-472,22597,-472,22603,-480,22732,-480,22732,-1016,22597,-1016,22597,-1016e" filled="t" fillcolor="#EF3B39" stroked="f">
                <v:path arrowok="t"/>
                <v:fill/>
              </v:shape>
            </v:group>
            <v:group style="position:absolute;left:22597;top:-1486;width:136;height:469" coordorigin="22597,-1486" coordsize="136,469">
              <v:shape style="position:absolute;left:22597;top:-1486;width:136;height:469" coordorigin="22597,-1486" coordsize="136,469" path="m22732,-1486l22597,-1486,22597,-1016,22732,-1016,22732,-1486e" filled="t" fillcolor="#EF3B39" stroked="f">
                <v:path arrowok="t"/>
                <v:fill/>
              </v:shape>
            </v:group>
            <w10:wrap type="none"/>
          </v:group>
        </w:pict>
      </w:r>
      <w:hyperlink r:id="rId11">
        <w:r>
          <w:rPr>
            <w:rFonts w:ascii="Arial" w:hAnsi="Arial" w:cs="Arial" w:eastAsia="Arial"/>
            <w:sz w:val="24"/>
            <w:szCs w:val="24"/>
            <w:color w:val="58595B"/>
            <w:spacing w:val="0"/>
            <w:w w:val="108"/>
          </w:rPr>
          <w:t>www.doreandwhittier.com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center"/>
        <w:spacing w:after="0"/>
        <w:sectPr>
          <w:type w:val="continuous"/>
          <w:pgSz w:w="24480" w:h="15840" w:orient="landscape"/>
          <w:pgMar w:top="620" w:bottom="0" w:left="620" w:right="600"/>
        </w:sectPr>
      </w:pPr>
      <w:rPr/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shape style="position:absolute;margin-left:36pt;margin-top:-14.924133pt;width:540pt;height:444.96pt;mso-position-horizontal-relative:page;mso-position-vertical-relative:paragraph;z-index:-1173" type="#_x0000_t75">
            <v:imagedata r:id="rId12" o:title=""/>
          </v:shape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CONTROL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BOOTH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1180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3" w:after="0" w:line="245" w:lineRule="exact"/>
        <w:ind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color w:val="58595B"/>
          <w:spacing w:val="0"/>
          <w:w w:val="100"/>
          <w:position w:val="-9"/>
        </w:rPr>
        <w:t>LE</w:t>
      </w:r>
      <w:r>
        <w:rPr>
          <w:rFonts w:ascii="Arial" w:hAnsi="Arial" w:cs="Arial" w:eastAsia="Arial"/>
          <w:sz w:val="30"/>
          <w:szCs w:val="30"/>
          <w:color w:val="58595B"/>
          <w:spacing w:val="-3"/>
          <w:w w:val="100"/>
          <w:position w:val="-9"/>
        </w:rPr>
        <w:t>S</w:t>
      </w:r>
      <w:r>
        <w:rPr>
          <w:rFonts w:ascii="Arial" w:hAnsi="Arial" w:cs="Arial" w:eastAsia="Arial"/>
          <w:sz w:val="30"/>
          <w:szCs w:val="30"/>
          <w:color w:val="58595B"/>
          <w:spacing w:val="0"/>
          <w:w w:val="100"/>
          <w:position w:val="-9"/>
        </w:rPr>
        <w:t>TER</w:t>
      </w:r>
      <w:r>
        <w:rPr>
          <w:rFonts w:ascii="Arial" w:hAnsi="Arial" w:cs="Arial" w:eastAsia="Arial"/>
          <w:sz w:val="30"/>
          <w:szCs w:val="30"/>
          <w:color w:val="58595B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30"/>
          <w:szCs w:val="30"/>
          <w:color w:val="58595B"/>
          <w:spacing w:val="-2"/>
          <w:w w:val="100"/>
          <w:position w:val="-9"/>
        </w:rPr>
        <w:t>J</w:t>
      </w:r>
      <w:r>
        <w:rPr>
          <w:rFonts w:ascii="Arial" w:hAnsi="Arial" w:cs="Arial" w:eastAsia="Arial"/>
          <w:sz w:val="30"/>
          <w:szCs w:val="30"/>
          <w:color w:val="58595B"/>
          <w:spacing w:val="0"/>
          <w:w w:val="100"/>
          <w:position w:val="-9"/>
        </w:rPr>
        <w:t>.</w:t>
      </w:r>
      <w:r>
        <w:rPr>
          <w:rFonts w:ascii="Arial" w:hAnsi="Arial" w:cs="Arial" w:eastAsia="Arial"/>
          <w:sz w:val="30"/>
          <w:szCs w:val="30"/>
          <w:color w:val="58595B"/>
          <w:spacing w:val="-3"/>
          <w:w w:val="100"/>
          <w:position w:val="-9"/>
        </w:rPr>
        <w:t> </w:t>
      </w:r>
      <w:r>
        <w:rPr>
          <w:rFonts w:ascii="Arial" w:hAnsi="Arial" w:cs="Arial" w:eastAsia="Arial"/>
          <w:sz w:val="30"/>
          <w:szCs w:val="30"/>
          <w:color w:val="58595B"/>
          <w:spacing w:val="0"/>
          <w:w w:val="105"/>
          <w:position w:val="-9"/>
        </w:rPr>
        <w:t>G</w:t>
      </w:r>
      <w:r>
        <w:rPr>
          <w:rFonts w:ascii="Arial" w:hAnsi="Arial" w:cs="Arial" w:eastAsia="Arial"/>
          <w:sz w:val="30"/>
          <w:szCs w:val="30"/>
          <w:color w:val="58595B"/>
          <w:spacing w:val="-11"/>
          <w:w w:val="105"/>
          <w:position w:val="-9"/>
        </w:rPr>
        <w:t>A</w:t>
      </w:r>
      <w:r>
        <w:rPr>
          <w:rFonts w:ascii="Arial" w:hAnsi="Arial" w:cs="Arial" w:eastAsia="Arial"/>
          <w:sz w:val="30"/>
          <w:szCs w:val="30"/>
          <w:color w:val="58595B"/>
          <w:spacing w:val="0"/>
          <w:w w:val="97"/>
          <w:position w:val="-9"/>
        </w:rPr>
        <w:t>TES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24480" w:h="15840" w:orient="landscape"/>
          <w:pgMar w:top="780" w:bottom="280" w:left="600" w:right="780"/>
          <w:cols w:num="2" w:equalWidth="0">
            <w:col w:w="14325" w:space="5235"/>
            <w:col w:w="354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06" w:right="-5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6"/>
        </w:rPr>
        <w:t>Exhibition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977" w:right="11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97"/>
        </w:rPr>
        <w:t>Space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-33" w:right="205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Science</w:t>
      </w:r>
      <w:r>
        <w:rPr>
          <w:rFonts w:ascii="Arial" w:hAnsi="Arial" w:cs="Arial" w:eastAsia="Arial"/>
          <w:sz w:val="18"/>
          <w:szCs w:val="18"/>
          <w:color w:val="636466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5"/>
        </w:rPr>
        <w:t>Studio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80" w:right="227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1200</w:t>
      </w:r>
      <w:r>
        <w:rPr>
          <w:rFonts w:ascii="Arial" w:hAnsi="Arial" w:cs="Arial" w:eastAsia="Arial"/>
          <w:sz w:val="18"/>
          <w:szCs w:val="18"/>
          <w:color w:val="63646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90"/>
        </w:rPr>
        <w:t>NSF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1" w:right="44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Learning</w:t>
      </w:r>
      <w:r>
        <w:rPr>
          <w:rFonts w:ascii="Arial" w:hAnsi="Arial" w:cs="Arial" w:eastAsia="Arial"/>
          <w:sz w:val="18"/>
          <w:szCs w:val="18"/>
          <w:color w:val="636466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Studio,</w:t>
      </w:r>
      <w:r>
        <w:rPr>
          <w:rFonts w:ascii="Arial" w:hAnsi="Arial" w:cs="Arial" w:eastAsia="Arial"/>
          <w:sz w:val="18"/>
          <w:szCs w:val="18"/>
          <w:color w:val="636466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Type</w:t>
      </w:r>
      <w:r>
        <w:rPr>
          <w:rFonts w:ascii="Arial" w:hAnsi="Arial" w:cs="Arial" w:eastAsia="Arial"/>
          <w:sz w:val="18"/>
          <w:szCs w:val="18"/>
          <w:color w:val="636466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2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470" w:right="108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850</w:t>
      </w:r>
      <w:r>
        <w:rPr>
          <w:rFonts w:ascii="Arial" w:hAnsi="Arial" w:cs="Arial" w:eastAsia="Arial"/>
          <w:sz w:val="18"/>
          <w:szCs w:val="18"/>
          <w:color w:val="636466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90"/>
        </w:rPr>
        <w:t>NSF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75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Teacher</w:t>
      </w:r>
      <w:r>
        <w:rPr>
          <w:rFonts w:ascii="Arial" w:hAnsi="Arial" w:cs="Arial" w:eastAsia="Arial"/>
          <w:sz w:val="18"/>
          <w:szCs w:val="18"/>
          <w:color w:val="636466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4"/>
        </w:rPr>
        <w:t>Planning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1" w:lineRule="atLeast"/>
        <w:ind w:right="-4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ELEVATOR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78.867615pt;margin-top:6.316105pt;width:.1pt;height:.1pt;mso-position-horizontal-relative:page;mso-position-vertical-relative:paragraph;z-index:-1295" coordorigin="15577,126" coordsize="2,2">
            <v:shape style="position:absolute;left:15577;top:126;width:2;height:2" coordorigin="15577,126" coordsize="0,0" path="m15577,126l15577,126,15577,127e" filled="f" stroked="t" strokeweight=".02pt" strokecolor="#231F20">
              <v:path arrowok="t"/>
            </v:shape>
          </v:group>
          <w10:wrap type="none"/>
        </w:pict>
      </w:r>
      <w:r>
        <w:rPr/>
        <w:pict>
          <v:group style="position:absolute;margin-left:781.718323pt;margin-top:-3.628695pt;width:.1pt;height:.1pt;mso-position-horizontal-relative:page;mso-position-vertical-relative:paragraph;z-index:-1294" coordorigin="15634,-73" coordsize="2,2">
            <v:shape style="position:absolute;left:15634;top:-73;width:2;height:2" coordorigin="15634,-73" coordsize="0,0" path="m15634,-73l15634,-72,15634,-72e" filled="f" stroked="t" strokeweight=".02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1159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1181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CAFE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899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946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1108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COMMONS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" w:lineRule="atLeast"/>
        <w:ind w:right="-2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2029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962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8" w:after="0" w:line="240" w:lineRule="auto"/>
        <w:ind w:left="24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ART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1199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5" w:after="0" w:line="33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DN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4"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</w:rPr>
        <w:t>Core</w:t>
      </w:r>
      <w:r>
        <w:rPr>
          <w:rFonts w:ascii="Arial" w:hAnsi="Arial" w:cs="Arial" w:eastAsia="Arial"/>
          <w:sz w:val="18"/>
          <w:szCs w:val="18"/>
          <w:color w:val="93959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2"/>
          <w:b/>
          <w:bCs/>
        </w:rPr>
        <w:t>Academic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7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3"/>
        </w:rPr>
        <w:t>Special</w:t>
      </w:r>
      <w:r>
        <w:rPr>
          <w:rFonts w:ascii="Arial" w:hAnsi="Arial" w:cs="Arial" w:eastAsia="Arial"/>
          <w:sz w:val="18"/>
          <w:szCs w:val="18"/>
          <w:color w:val="939598"/>
          <w:spacing w:val="-3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3"/>
          <w:b/>
          <w:bCs/>
          <w:position w:val="-3"/>
        </w:rPr>
        <w:t>Education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58595B"/>
          <w:spacing w:val="0"/>
          <w:w w:val="108"/>
        </w:rPr>
        <w:t>MIDDLE</w:t>
      </w:r>
      <w:r>
        <w:rPr>
          <w:rFonts w:ascii="Arial" w:hAnsi="Arial" w:cs="Arial" w:eastAsia="Arial"/>
          <w:sz w:val="30"/>
          <w:szCs w:val="30"/>
          <w:color w:val="58595B"/>
          <w:spacing w:val="27"/>
          <w:w w:val="108"/>
        </w:rPr>
        <w:t> </w:t>
      </w:r>
      <w:r>
        <w:rPr>
          <w:rFonts w:ascii="Arial" w:hAnsi="Arial" w:cs="Arial" w:eastAsia="Arial"/>
          <w:sz w:val="30"/>
          <w:szCs w:val="30"/>
          <w:color w:val="58595B"/>
          <w:spacing w:val="0"/>
          <w:w w:val="108"/>
        </w:rPr>
        <w:t>SCHOOL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47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58595B"/>
          <w:spacing w:val="0"/>
          <w:w w:val="111"/>
        </w:rPr>
        <w:t>Scitua</w:t>
      </w:r>
      <w:r>
        <w:rPr>
          <w:rFonts w:ascii="Arial" w:hAnsi="Arial" w:cs="Arial" w:eastAsia="Arial"/>
          <w:sz w:val="22"/>
          <w:szCs w:val="22"/>
          <w:color w:val="58595B"/>
          <w:spacing w:val="-4"/>
          <w:w w:val="111"/>
        </w:rPr>
        <w:t>t</w:t>
      </w:r>
      <w:r>
        <w:rPr>
          <w:rFonts w:ascii="Arial" w:hAnsi="Arial" w:cs="Arial" w:eastAsia="Arial"/>
          <w:sz w:val="22"/>
          <w:szCs w:val="22"/>
          <w:color w:val="58595B"/>
          <w:spacing w:val="0"/>
          <w:w w:val="111"/>
        </w:rPr>
        <w:t>e,</w:t>
      </w:r>
      <w:r>
        <w:rPr>
          <w:rFonts w:ascii="Arial" w:hAnsi="Arial" w:cs="Arial" w:eastAsia="Arial"/>
          <w:sz w:val="22"/>
          <w:szCs w:val="22"/>
          <w:color w:val="58595B"/>
          <w:spacing w:val="-9"/>
          <w:w w:val="111"/>
        </w:rPr>
        <w:t> </w:t>
      </w:r>
      <w:r>
        <w:rPr>
          <w:rFonts w:ascii="Arial" w:hAnsi="Arial" w:cs="Arial" w:eastAsia="Arial"/>
          <w:sz w:val="22"/>
          <w:szCs w:val="22"/>
          <w:color w:val="58595B"/>
          <w:spacing w:val="0"/>
          <w:w w:val="105"/>
        </w:rPr>
        <w:t>Massa</w:t>
      </w:r>
      <w:r>
        <w:rPr>
          <w:rFonts w:ascii="Arial" w:hAnsi="Arial" w:cs="Arial" w:eastAsia="Arial"/>
          <w:sz w:val="22"/>
          <w:szCs w:val="22"/>
          <w:color w:val="58595B"/>
          <w:spacing w:val="-2"/>
          <w:w w:val="112"/>
        </w:rPr>
        <w:t>c</w:t>
      </w:r>
      <w:r>
        <w:rPr>
          <w:rFonts w:ascii="Arial" w:hAnsi="Arial" w:cs="Arial" w:eastAsia="Arial"/>
          <w:sz w:val="22"/>
          <w:szCs w:val="22"/>
          <w:color w:val="58595B"/>
          <w:spacing w:val="0"/>
          <w:w w:val="116"/>
        </w:rPr>
        <w:t>huse</w:t>
      </w:r>
      <w:r>
        <w:rPr>
          <w:rFonts w:ascii="Arial" w:hAnsi="Arial" w:cs="Arial" w:eastAsia="Arial"/>
          <w:sz w:val="22"/>
          <w:szCs w:val="22"/>
          <w:color w:val="58595B"/>
          <w:spacing w:val="-3"/>
          <w:w w:val="116"/>
        </w:rPr>
        <w:t>t</w:t>
      </w:r>
      <w:r>
        <w:rPr>
          <w:rFonts w:ascii="Arial" w:hAnsi="Arial" w:cs="Arial" w:eastAsia="Arial"/>
          <w:sz w:val="22"/>
          <w:szCs w:val="22"/>
          <w:color w:val="58595B"/>
          <w:spacing w:val="0"/>
          <w:w w:val="115"/>
        </w:rPr>
        <w:t>ts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</w:rPr>
        <w:t>OWNER: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Scituate</w:t>
      </w:r>
      <w:r>
        <w:rPr>
          <w:rFonts w:ascii="Arial" w:hAnsi="Arial" w:cs="Arial" w:eastAsia="Arial"/>
          <w:sz w:val="17"/>
          <w:szCs w:val="17"/>
          <w:color w:val="58595B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Public</w:t>
      </w:r>
      <w:r>
        <w:rPr>
          <w:rFonts w:ascii="Arial" w:hAnsi="Arial" w:cs="Arial" w:eastAsia="Arial"/>
          <w:sz w:val="17"/>
          <w:szCs w:val="17"/>
          <w:color w:val="58595B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Schools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</w:rPr>
        <w:t>ARCHITECT: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Dore</w:t>
      </w:r>
      <w:r>
        <w:rPr>
          <w:rFonts w:ascii="Arial" w:hAnsi="Arial" w:cs="Arial" w:eastAsia="Arial"/>
          <w:sz w:val="17"/>
          <w:szCs w:val="17"/>
          <w:color w:val="58595B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58595B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9"/>
        </w:rPr>
        <w:t>Whittier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98"/>
          <w:b/>
          <w:bCs/>
        </w:rPr>
        <w:t>CONSTRUCTION</w:t>
      </w:r>
      <w:r>
        <w:rPr>
          <w:rFonts w:ascii="Arial" w:hAnsi="Arial" w:cs="Arial" w:eastAsia="Arial"/>
          <w:sz w:val="17"/>
          <w:szCs w:val="17"/>
          <w:color w:val="58595B"/>
          <w:spacing w:val="-2"/>
          <w:w w:val="9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</w:rPr>
        <w:t>FIRM: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2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6"/>
        </w:rPr>
        <w:t>Agostini</w:t>
      </w:r>
      <w:r>
        <w:rPr>
          <w:rFonts w:ascii="Arial" w:hAnsi="Arial" w:cs="Arial" w:eastAsia="Arial"/>
          <w:sz w:val="17"/>
          <w:szCs w:val="17"/>
          <w:color w:val="58595B"/>
          <w:spacing w:val="2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6"/>
        </w:rPr>
        <w:t>Bacon</w:t>
      </w:r>
      <w:r>
        <w:rPr>
          <w:rFonts w:ascii="Arial" w:hAnsi="Arial" w:cs="Arial" w:eastAsia="Arial"/>
          <w:sz w:val="17"/>
          <w:szCs w:val="17"/>
          <w:color w:val="58595B"/>
          <w:spacing w:val="7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6"/>
          <w:position w:val="-6"/>
        </w:rPr>
        <w:t>Construction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13" w:equalWidth="0">
            <w:col w:w="1677" w:space="4613"/>
            <w:col w:w="3323" w:space="4527"/>
            <w:col w:w="103" w:space="1402"/>
            <w:col w:w="18" w:space="85"/>
            <w:col w:w="21" w:space="106"/>
            <w:col w:w="33" w:space="118"/>
            <w:col w:w="33" w:space="162"/>
            <w:col w:w="56" w:space="1"/>
            <w:col w:w="77" w:space="12"/>
            <w:col w:w="15" w:space="88"/>
            <w:col w:w="122" w:space="455"/>
            <w:col w:w="1575" w:space="940"/>
            <w:col w:w="3538"/>
          </w:cols>
        </w:sectPr>
      </w:pPr>
      <w:rPr/>
    </w:p>
    <w:p>
      <w:pPr>
        <w:spacing w:before="0" w:after="0" w:line="110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2"/>
          <w:position w:val="-4"/>
        </w:rPr>
        <w:t>Suite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CAFE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705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4" w:lineRule="atLeast"/>
        <w:ind w:left="-21"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166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LITERACY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LAB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right="-4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8" w:after="0" w:line="8" w:lineRule="exact"/>
        <w:ind w:left="5" w:right="-22" w:firstLine="-5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IDF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1"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0"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0"/>
        </w:rPr>
        <w:t>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0"/>
        </w:rPr>
        <w:t>2022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0"/>
        </w:rPr>
        <w:t>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  <w:position w:val="1"/>
        </w:rPr>
        <w:t>2023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  <w:position w:val="0"/>
        </w:rPr>
      </w:r>
    </w:p>
    <w:p>
      <w:pPr>
        <w:spacing w:before="0" w:after="0" w:line="8" w:lineRule="exact"/>
        <w:ind w:left="1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2021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62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76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1972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1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769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5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0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71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S3-2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296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9" w:equalWidth="0">
            <w:col w:w="9098" w:space="6495"/>
            <w:col w:w="21" w:space="28"/>
            <w:col w:w="138" w:space="102"/>
            <w:col w:w="133" w:space="92"/>
            <w:col w:w="53" w:space="10"/>
            <w:col w:w="35" w:space="32"/>
            <w:col w:w="21" w:space="99"/>
            <w:col w:w="32" w:space="197"/>
            <w:col w:w="6514"/>
          </w:cols>
        </w:sectPr>
      </w:pPr>
      <w:rPr/>
    </w:p>
    <w:p>
      <w:pPr>
        <w:spacing w:before="54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3" w:lineRule="atLeast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7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971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ELEVATOR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1023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56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60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9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2026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6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JANITOR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2028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64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8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861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7" w:equalWidth="0">
            <w:col w:w="14950" w:space="173"/>
            <w:col w:w="33" w:space="454"/>
            <w:col w:w="83" w:space="364"/>
            <w:col w:w="47" w:space="115"/>
            <w:col w:w="28" w:space="83"/>
            <w:col w:w="28" w:space="195"/>
            <w:col w:w="6547"/>
          </w:cols>
        </w:sectPr>
      </w:pPr>
      <w:rPr/>
    </w:p>
    <w:p>
      <w:pPr>
        <w:spacing w:before="27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5" w:lineRule="atLeast"/>
        <w:ind w:right="-1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1105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2020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9" w:lineRule="exact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RESOURCE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165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22" w:right="75"/>
        <w:jc w:val="right"/>
        <w:tabs>
          <w:tab w:pos="260" w:val="left"/>
        </w:tabs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100"/>
          <w:b/>
          <w:bCs/>
        </w:rPr>
        <w:tab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RECORDS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165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5" w:after="0" w:line="90" w:lineRule="atLeast"/>
        <w:ind w:left="365" w:right="19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DN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8" w:lineRule="exact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TEACHER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1208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1" w:lineRule="atLeast"/>
        <w:ind w:left="58" w:right="7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PLANNING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WORK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2027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9" w:right="7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STATIONS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65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79" w:right="13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2024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41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89"/>
          <w:b/>
          <w:bCs/>
          <w:position w:val="-13"/>
        </w:rPr>
        <w:t>OWNER’S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89"/>
          <w:b/>
          <w:bCs/>
          <w:position w:val="-13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9"/>
          <w:w w:val="89"/>
          <w:b/>
          <w:bCs/>
          <w:position w:val="-13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89"/>
          <w:b/>
          <w:bCs/>
          <w:position w:val="-13"/>
        </w:rPr>
        <w:t>PROJECT</w:t>
      </w:r>
      <w:r>
        <w:rPr>
          <w:rFonts w:ascii="Arial" w:hAnsi="Arial" w:cs="Arial" w:eastAsia="Arial"/>
          <w:sz w:val="17"/>
          <w:szCs w:val="17"/>
          <w:color w:val="58595B"/>
          <w:spacing w:val="-6"/>
          <w:w w:val="89"/>
          <w:b/>
          <w:bCs/>
          <w:position w:val="-13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3"/>
        </w:rPr>
        <w:t>MANAGER: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5" w:equalWidth="0">
            <w:col w:w="14746" w:space="175"/>
            <w:col w:w="24" w:space="454"/>
            <w:col w:w="634" w:space="37"/>
            <w:col w:w="286" w:space="3203"/>
            <w:col w:w="3541"/>
          </w:cols>
        </w:sectPr>
      </w:pPr>
      <w:rPr/>
    </w:p>
    <w:p>
      <w:pPr>
        <w:spacing w:before="0" w:after="0" w:line="74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953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76" w:lineRule="atLeast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1338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82" w:lineRule="atLeast"/>
        <w:ind w:right="6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1" w:after="0" w:line="240" w:lineRule="auto"/>
        <w:ind w:right="-4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GUIDANCE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61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433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WAITING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198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83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615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58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PREP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1" w:lineRule="atLeast"/>
        <w:ind w:left="1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5" w:equalWidth="0">
            <w:col w:w="14740" w:space="665"/>
            <w:col w:w="24" w:space="132"/>
            <w:col w:w="312" w:space="294"/>
            <w:col w:w="21" w:space="45"/>
            <w:col w:w="6867"/>
          </w:cols>
        </w:sectPr>
      </w:pPr>
      <w:rPr/>
    </w:p>
    <w:p>
      <w:pPr>
        <w:spacing w:before="20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7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JANITOR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3" w:after="0" w:line="1" w:lineRule="atLeast"/>
        <w:ind w:left="4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21" w:right="-3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66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2039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73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S2-2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1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295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77"/>
          <w:b/>
          <w:bCs/>
        </w:rPr>
        <w:t>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DN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42" w:lineRule="atLeast"/>
        <w:ind w:left="-13" w:right="-2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100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6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PSYCH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7" w:right="-28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152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1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CONFERENCE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6" w:right="-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9" w:right="-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301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8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684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48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3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ROOF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8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120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8" w:equalWidth="0">
            <w:col w:w="14764" w:space="335"/>
            <w:col w:w="133" w:space="85"/>
            <w:col w:w="164" w:space="80"/>
            <w:col w:w="47" w:space="76"/>
            <w:col w:w="44" w:space="40"/>
            <w:col w:w="83" w:space="125"/>
            <w:col w:w="19" w:space="253"/>
            <w:col w:w="6852"/>
          </w:cols>
        </w:sectPr>
      </w:pPr>
      <w:rPr/>
    </w:p>
    <w:p>
      <w:pPr>
        <w:spacing w:before="0" w:after="0" w:line="73" w:lineRule="exact"/>
        <w:ind w:left="1576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0"/>
        </w:rPr>
        <w:t>Art</w:t>
      </w:r>
      <w:r>
        <w:rPr>
          <w:rFonts w:ascii="Arial" w:hAnsi="Arial" w:cs="Arial" w:eastAsia="Arial"/>
          <w:sz w:val="18"/>
          <w:szCs w:val="18"/>
          <w:color w:val="636466"/>
          <w:spacing w:val="18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5"/>
          <w:position w:val="-10"/>
        </w:rPr>
        <w:t>Studio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53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1213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1" w:after="0" w:line="240" w:lineRule="auto"/>
        <w:ind w:left="-21" w:right="6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ART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1" w:after="0" w:line="240" w:lineRule="auto"/>
        <w:ind w:left="16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COMMONS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148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2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779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3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RESOURCE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22" w:right="-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12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462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9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ADJUSTMENT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1" w:right="-3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6" w:right="-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2008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9" w:right="-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151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GUIDANCE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4" w:after="0" w:line="49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2"/>
        </w:rPr>
        <w:t>Daedalus</w:t>
      </w:r>
      <w:r>
        <w:rPr>
          <w:rFonts w:ascii="Arial" w:hAnsi="Arial" w:cs="Arial" w:eastAsia="Arial"/>
          <w:sz w:val="17"/>
          <w:szCs w:val="17"/>
          <w:color w:val="58595B"/>
          <w:spacing w:val="19"/>
          <w:w w:val="100"/>
          <w:position w:val="-12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2"/>
        </w:rPr>
        <w:t>Projects,</w:t>
      </w:r>
      <w:r>
        <w:rPr>
          <w:rFonts w:ascii="Arial" w:hAnsi="Arial" w:cs="Arial" w:eastAsia="Arial"/>
          <w:sz w:val="17"/>
          <w:szCs w:val="17"/>
          <w:color w:val="58595B"/>
          <w:spacing w:val="10"/>
          <w:w w:val="100"/>
          <w:position w:val="-12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1"/>
          <w:position w:val="-12"/>
        </w:rPr>
        <w:t>Inc.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8" w:equalWidth="0">
            <w:col w:w="2411" w:space="12226"/>
            <w:col w:w="24" w:space="78"/>
            <w:col w:w="151" w:space="47"/>
            <w:col w:w="53" w:space="144"/>
            <w:col w:w="118" w:space="328"/>
            <w:col w:w="44" w:space="170"/>
            <w:col w:w="34" w:space="3731"/>
            <w:col w:w="3541"/>
          </w:cols>
        </w:sectPr>
      </w:pPr>
      <w:rPr/>
    </w:p>
    <w:p>
      <w:pPr>
        <w:spacing w:before="0" w:after="0" w:line="7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0"/>
        </w:rPr>
        <w:t>Social/Emotional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1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3"/>
          <w:position w:val="-10"/>
        </w:rPr>
        <w:t>Classroom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" w:lineRule="atLeast"/>
        <w:ind w:right="-4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ART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0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46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56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47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GUIDANCE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GUIDANCE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3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2011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155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  <w:b/>
          <w:bCs/>
        </w:rPr>
        <w:t>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8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ROOF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161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151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5" w:equalWidth="0">
            <w:col w:w="11589" w:space="3054"/>
            <w:col w:w="14" w:space="109"/>
            <w:col w:w="53" w:space="320"/>
            <w:col w:w="17" w:space="464"/>
            <w:col w:w="7480"/>
          </w:cols>
        </w:sectPr>
      </w:pPr>
      <w:rPr/>
    </w:p>
    <w:p>
      <w:pPr>
        <w:spacing w:before="75" w:after="0" w:line="240" w:lineRule="auto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1200</w:t>
      </w:r>
      <w:r>
        <w:rPr>
          <w:rFonts w:ascii="Arial" w:hAnsi="Arial" w:cs="Arial" w:eastAsia="Arial"/>
          <w:sz w:val="18"/>
          <w:szCs w:val="18"/>
          <w:color w:val="63646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90"/>
        </w:rPr>
        <w:t>NSF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147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5"/>
        </w:rPr>
        <w:t>950</w:t>
      </w:r>
      <w:r>
        <w:rPr>
          <w:rFonts w:ascii="Arial" w:hAnsi="Arial" w:cs="Arial" w:eastAsia="Arial"/>
          <w:sz w:val="18"/>
          <w:szCs w:val="18"/>
          <w:color w:val="636466"/>
          <w:spacing w:val="3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5"/>
        </w:rPr>
        <w:t>NSF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Century Gothic" w:hAnsi="Century Gothic" w:cs="Century Gothic" w:eastAsia="Century Gothic"/>
          <w:sz w:val="12"/>
          <w:szCs w:val="12"/>
        </w:rPr>
      </w:pPr>
      <w:rPr/>
      <w:r>
        <w:rPr/>
        <w:pict>
          <v:group style="position:absolute;margin-left:648.021545pt;margin-top:7.932327pt;width:20.115483pt;height:21.076552pt;mso-position-horizontal-relative:page;mso-position-vertical-relative:paragraph;z-index:-1172" coordorigin="12960,159" coordsize="402,422">
            <v:group style="position:absolute;left:12970;top:181;width:382;height:383" coordorigin="12970,181" coordsize="382,383">
              <v:shape style="position:absolute;left:12970;top:181;width:382;height:383" coordorigin="12970,181" coordsize="382,383" path="m13162,565l13228,553,13285,520,13327,470,13350,408,13353,386,13352,361,13334,293,13297,239,13246,201,13184,183,13162,181,13139,183,13075,202,13023,241,12987,295,12970,360,12972,385,12990,452,13026,507,13077,545,13139,563,13162,565xe" filled="f" stroked="t" strokeweight="1pt" strokecolor="#939598">
                <v:path arrowok="t"/>
              </v:shape>
            </v:group>
            <v:group style="position:absolute;left:13160;top:175;width:2;height:395" coordorigin="13160,175" coordsize="2,395">
              <v:shape style="position:absolute;left:13160;top:175;width:2;height:395" coordorigin="13160,175" coordsize="2,395" path="m13160,175l13160,239,13161,345,13161,426,13161,508,13162,568,13162,570,13162,570,13162,569,13162,568,13162,568e" filled="f" stroked="t" strokeweight="1.0pt" strokecolor="#939598">
                <v:path arrowok="t"/>
              </v:shape>
            </v:group>
            <v:group style="position:absolute;left:13157;top:179;width:4;height:177" coordorigin="13157,179" coordsize="4,177">
              <v:shape style="position:absolute;left:13157;top:179;width:4;height:177" coordorigin="13157,179" coordsize="4,177" path="m13157,179l13160,265,13161,334,13162,356,13162,356,13162,355e" filled="f" stroked="t" strokeweight="1.999pt" strokecolor="#939598">
                <v:path arrowok="t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2"/>
          <w:szCs w:val="12"/>
          <w:color w:val="939598"/>
          <w:spacing w:val="0"/>
          <w:w w:val="100"/>
        </w:rPr>
        <w:t>N</w:t>
      </w:r>
      <w:r>
        <w:rPr>
          <w:rFonts w:ascii="Century Gothic" w:hAnsi="Century Gothic" w:cs="Century Gothic" w:eastAsia="Century Gothic"/>
          <w:sz w:val="12"/>
          <w:szCs w:val="12"/>
          <w:color w:val="000000"/>
          <w:spacing w:val="0"/>
          <w:w w:val="100"/>
        </w:rPr>
      </w:r>
    </w:p>
    <w:p>
      <w:pPr>
        <w:spacing w:before="63" w:after="0" w:line="42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1097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956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DA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VINCI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1508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208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5" w:after="0" w:line="47" w:lineRule="atLeast"/>
        <w:ind w:left="7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PREP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1202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2297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861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1" w:lineRule="atLeast"/>
        <w:ind w:right="-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TEACHER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22"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PLANNING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WORK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STATIONS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2043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597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5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ROOF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29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7"/>
        </w:rPr>
        <w:t>Art</w:t>
      </w:r>
      <w:r>
        <w:rPr>
          <w:rFonts w:ascii="Arial" w:hAnsi="Arial" w:cs="Arial" w:eastAsia="Arial"/>
          <w:sz w:val="18"/>
          <w:szCs w:val="18"/>
          <w:color w:val="939598"/>
          <w:spacing w:val="20"/>
          <w:w w:val="100"/>
          <w:b/>
          <w:bCs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7"/>
        </w:rPr>
        <w:t>&amp;</w:t>
      </w:r>
      <w:r>
        <w:rPr>
          <w:rFonts w:ascii="Arial" w:hAnsi="Arial" w:cs="Arial" w:eastAsia="Arial"/>
          <w:sz w:val="18"/>
          <w:szCs w:val="18"/>
          <w:color w:val="939598"/>
          <w:spacing w:val="1"/>
          <w:w w:val="100"/>
          <w:b/>
          <w:bCs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2"/>
          <w:b/>
          <w:bCs/>
          <w:position w:val="-7"/>
        </w:rPr>
        <w:t>Music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78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94"/>
          <w:b/>
          <w:bCs/>
          <w:position w:val="-10"/>
        </w:rPr>
        <w:t>DATE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4"/>
          <w:b/>
          <w:bCs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0"/>
        </w:rPr>
        <w:t>OF</w:t>
      </w:r>
      <w:r>
        <w:rPr>
          <w:rFonts w:ascii="Arial" w:hAnsi="Arial" w:cs="Arial" w:eastAsia="Arial"/>
          <w:sz w:val="17"/>
          <w:szCs w:val="17"/>
          <w:color w:val="58595B"/>
          <w:spacing w:val="-12"/>
          <w:w w:val="100"/>
          <w:b/>
          <w:bCs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0"/>
        </w:rPr>
        <w:t>COMPLETION: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15" w:equalWidth="0">
            <w:col w:w="2387" w:space="7691"/>
            <w:col w:w="684" w:space="1751"/>
            <w:col w:w="1323" w:space="108"/>
            <w:col w:w="33" w:space="51"/>
            <w:col w:w="53" w:space="126"/>
            <w:col w:w="28" w:space="180"/>
            <w:col w:w="53" w:space="107"/>
            <w:col w:w="54" w:space="85"/>
            <w:col w:w="28" w:space="92"/>
            <w:col w:w="35" w:space="47"/>
            <w:col w:w="33" w:space="34"/>
            <w:col w:w="152" w:space="111"/>
            <w:col w:w="19" w:space="2317"/>
            <w:col w:w="1038" w:space="940"/>
            <w:col w:w="3540"/>
          </w:cols>
        </w:sectPr>
      </w:pPr>
      <w:rPr/>
    </w:p>
    <w:p>
      <w:pPr>
        <w:spacing w:before="0" w:after="0" w:line="33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1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40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253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3840" w:space="639"/>
            <w:col w:w="8621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5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974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8"/>
        </w:rPr>
        <w:t>OPEN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TO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BELOW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7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COMMONS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3" w:right="-23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787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5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2071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2225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1204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2059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220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9" w:after="0" w:line="56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2"/>
        </w:rPr>
        <w:t>August</w:t>
      </w:r>
      <w:r>
        <w:rPr>
          <w:rFonts w:ascii="Arial" w:hAnsi="Arial" w:cs="Arial" w:eastAsia="Arial"/>
          <w:sz w:val="17"/>
          <w:szCs w:val="17"/>
          <w:color w:val="58595B"/>
          <w:spacing w:val="18"/>
          <w:w w:val="100"/>
          <w:position w:val="-12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2"/>
          <w:position w:val="-12"/>
        </w:rPr>
        <w:t>2017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7" w:equalWidth="0">
            <w:col w:w="13700" w:space="246"/>
            <w:col w:w="53" w:space="19"/>
            <w:col w:w="56" w:space="98"/>
            <w:col w:w="35" w:space="150"/>
            <w:col w:w="28" w:space="210"/>
            <w:col w:w="21" w:space="4944"/>
            <w:col w:w="3540"/>
          </w:cols>
        </w:sectPr>
      </w:pPr>
      <w:rPr/>
    </w:p>
    <w:p>
      <w:pPr>
        <w:spacing w:before="0" w:after="0" w:line="29" w:lineRule="atLeast"/>
        <w:ind w:left="13652" w:right="935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3656" w:right="935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3662" w:right="9363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24480" w:h="15840" w:orient="landscape"/>
          <w:pgMar w:top="620" w:bottom="0" w:left="600" w:right="780"/>
        </w:sectPr>
      </w:pPr>
      <w:rPr/>
    </w:p>
    <w:p>
      <w:pPr>
        <w:spacing w:before="88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2073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66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2072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76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3" w:after="0" w:line="240" w:lineRule="auto"/>
        <w:ind w:left="3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125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3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TEACHER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859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5" w:equalWidth="0">
            <w:col w:w="13817" w:space="18"/>
            <w:col w:w="32" w:space="51"/>
            <w:col w:w="23" w:space="104"/>
            <w:col w:w="50" w:space="112"/>
            <w:col w:w="8893"/>
          </w:cols>
        </w:sectPr>
      </w:pPr>
      <w:rPr/>
    </w:p>
    <w:p>
      <w:pPr>
        <w:spacing w:before="10" w:after="0" w:line="240" w:lineRule="auto"/>
        <w:ind w:left="13902" w:right="897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PLANNING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WORK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24480" w:h="15840" w:orient="landscape"/>
          <w:pgMar w:top="620" w:bottom="0" w:left="600" w:right="780"/>
        </w:sectPr>
      </w:pPr>
      <w:rPr/>
    </w:p>
    <w:p>
      <w:pPr>
        <w:spacing w:before="10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64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STATIONS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2067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596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3938" w:space="106"/>
            <w:col w:w="9056"/>
          </w:cols>
        </w:sectPr>
      </w:pPr>
      <w:rPr/>
    </w:p>
    <w:p>
      <w:pPr>
        <w:spacing w:before="32" w:after="0" w:line="240" w:lineRule="auto"/>
        <w:ind w:left="13841" w:right="916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RESOURCE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3852" w:right="9173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2070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3849" w:right="917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463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24480" w:h="15840" w:orient="landscape"/>
          <w:pgMar w:top="620" w:bottom="0" w:left="600" w:right="780"/>
        </w:sectPr>
      </w:pPr>
      <w:rPr/>
    </w:p>
    <w:p>
      <w:pPr>
        <w:spacing w:before="97" w:after="0" w:line="240" w:lineRule="auto"/>
        <w:ind w:left="316" w:right="-5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Learning</w:t>
      </w:r>
      <w:r>
        <w:rPr>
          <w:rFonts w:ascii="Arial" w:hAnsi="Arial" w:cs="Arial" w:eastAsia="Arial"/>
          <w:sz w:val="18"/>
          <w:szCs w:val="18"/>
          <w:color w:val="636466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Studio,</w:t>
      </w:r>
      <w:r>
        <w:rPr>
          <w:rFonts w:ascii="Arial" w:hAnsi="Arial" w:cs="Arial" w:eastAsia="Arial"/>
          <w:sz w:val="18"/>
          <w:szCs w:val="18"/>
          <w:color w:val="636466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Type</w:t>
      </w:r>
      <w:r>
        <w:rPr>
          <w:rFonts w:ascii="Arial" w:hAnsi="Arial" w:cs="Arial" w:eastAsia="Arial"/>
          <w:sz w:val="18"/>
          <w:szCs w:val="18"/>
          <w:color w:val="636466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2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954" w:right="58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</w:rPr>
        <w:t>950</w:t>
      </w:r>
      <w:r>
        <w:rPr>
          <w:rFonts w:ascii="Arial" w:hAnsi="Arial" w:cs="Arial" w:eastAsia="Arial"/>
          <w:sz w:val="18"/>
          <w:szCs w:val="18"/>
          <w:color w:val="636466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90"/>
        </w:rPr>
        <w:t>NSF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color w:val="58595B"/>
          <w:spacing w:val="0"/>
          <w:w w:val="93"/>
        </w:rPr>
        <w:t>SECOND</w:t>
      </w:r>
      <w:r>
        <w:rPr>
          <w:rFonts w:ascii="Arial" w:hAnsi="Arial" w:cs="Arial" w:eastAsia="Arial"/>
          <w:sz w:val="10"/>
          <w:szCs w:val="10"/>
          <w:color w:val="58595B"/>
          <w:spacing w:val="0"/>
          <w:w w:val="93"/>
        </w:rPr>
        <w:t> </w:t>
      </w:r>
      <w:r>
        <w:rPr>
          <w:rFonts w:ascii="Arial" w:hAnsi="Arial" w:cs="Arial" w:eastAsia="Arial"/>
          <w:sz w:val="10"/>
          <w:szCs w:val="10"/>
          <w:color w:val="58595B"/>
          <w:spacing w:val="0"/>
          <w:w w:val="93"/>
        </w:rPr>
        <w:t>FLOOR</w:t>
      </w:r>
      <w:r>
        <w:rPr>
          <w:rFonts w:ascii="Arial" w:hAnsi="Arial" w:cs="Arial" w:eastAsia="Arial"/>
          <w:sz w:val="10"/>
          <w:szCs w:val="10"/>
          <w:color w:val="58595B"/>
          <w:spacing w:val="0"/>
          <w:w w:val="93"/>
        </w:rPr>
        <w:t> </w:t>
      </w:r>
      <w:r>
        <w:rPr>
          <w:rFonts w:ascii="Arial" w:hAnsi="Arial" w:cs="Arial" w:eastAsia="Arial"/>
          <w:sz w:val="10"/>
          <w:szCs w:val="10"/>
          <w:color w:val="58595B"/>
          <w:spacing w:val="0"/>
          <w:w w:val="100"/>
        </w:rPr>
        <w:t>PLAN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3" w:after="0" w:line="240" w:lineRule="auto"/>
        <w:ind w:left="9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</w:rPr>
        <w:t>DN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</w:rPr>
        <w:t>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S1-2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1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7"/>
          <w:b/>
          <w:bCs/>
        </w:rPr>
        <w:t>387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7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8"/>
        </w:rPr>
        <w:t>ROOF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VESTIBULE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694.054993pt;margin-top:-209.702286pt;width:172.8195pt;height:201.5733pt;mso-position-horizontal-relative:page;mso-position-vertical-relative:paragraph;z-index:-1296" type="#_x0000_t75">
            <v:imagedata r:id="rId13" o:title=""/>
          </v:shape>
        </w:pic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</w:rPr>
        <w:t>Health</w:t>
      </w:r>
      <w:r>
        <w:rPr>
          <w:rFonts w:ascii="Arial" w:hAnsi="Arial" w:cs="Arial" w:eastAsia="Arial"/>
          <w:sz w:val="18"/>
          <w:szCs w:val="18"/>
          <w:color w:val="939598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8"/>
          <w:szCs w:val="18"/>
          <w:color w:val="93959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</w:rPr>
        <w:t>Physical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67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39598"/>
          <w:spacing w:val="0"/>
          <w:w w:val="103"/>
          <w:b/>
          <w:bCs/>
        </w:rPr>
        <w:t>Education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</w:rPr>
        <w:t>MISSION: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50" w:lineRule="auto"/>
        <w:ind w:right="38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Transition</w:t>
      </w:r>
      <w:r>
        <w:rPr>
          <w:rFonts w:ascii="Arial" w:hAnsi="Arial" w:cs="Arial" w:eastAsia="Arial"/>
          <w:sz w:val="17"/>
          <w:szCs w:val="17"/>
          <w:color w:val="58595B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58595B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8595B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project-based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7"/>
        </w:rPr>
        <w:t>learning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approach</w:t>
      </w:r>
      <w:r>
        <w:rPr>
          <w:rFonts w:ascii="Arial" w:hAnsi="Arial" w:cs="Arial" w:eastAsia="Arial"/>
          <w:sz w:val="17"/>
          <w:szCs w:val="17"/>
          <w:color w:val="58595B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where</w:t>
      </w:r>
      <w:r>
        <w:rPr>
          <w:rFonts w:ascii="Arial" w:hAnsi="Arial" w:cs="Arial" w:eastAsia="Arial"/>
          <w:sz w:val="17"/>
          <w:szCs w:val="17"/>
          <w:color w:val="58595B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teachers</w:t>
      </w:r>
      <w:r>
        <w:rPr>
          <w:rFonts w:ascii="Arial" w:hAnsi="Arial" w:cs="Arial" w:eastAsia="Arial"/>
          <w:sz w:val="17"/>
          <w:szCs w:val="17"/>
          <w:color w:val="58595B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7"/>
        </w:rPr>
        <w:t>students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are</w:t>
      </w:r>
      <w:r>
        <w:rPr>
          <w:rFonts w:ascii="Arial" w:hAnsi="Arial" w:cs="Arial" w:eastAsia="Arial"/>
          <w:sz w:val="17"/>
          <w:szCs w:val="17"/>
          <w:color w:val="58595B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engaged</w:t>
      </w:r>
      <w:r>
        <w:rPr>
          <w:rFonts w:ascii="Arial" w:hAnsi="Arial" w:cs="Arial" w:eastAsia="Arial"/>
          <w:sz w:val="17"/>
          <w:szCs w:val="17"/>
          <w:color w:val="58595B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58595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8"/>
        </w:rPr>
        <w:t>interdisciplinary,</w:t>
      </w:r>
      <w:r>
        <w:rPr>
          <w:rFonts w:ascii="Arial" w:hAnsi="Arial" w:cs="Arial" w:eastAsia="Arial"/>
          <w:sz w:val="17"/>
          <w:szCs w:val="17"/>
          <w:color w:val="58595B"/>
          <w:spacing w:val="-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8"/>
        </w:rPr>
        <w:t>real-world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76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819.50708pt;margin-top:4.181314pt;width:.1pt;height:.1pt;mso-position-horizontal-relative:page;mso-position-vertical-relative:paragraph;z-index:-1287" coordorigin="16390,84" coordsize="2,2">
            <v:shape style="position:absolute;left:16390;top:84;width:2;height:2" coordorigin="16390,84" coordsize="0,0" path="m16390,84l16390,84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23.767517pt;margin-top:2.790914pt;width:.1pt;height:.1pt;mso-position-horizontal-relative:page;mso-position-vertical-relative:paragraph;z-index:-1283" coordorigin="16475,56" coordsize="2,2">
            <v:shape style="position:absolute;left:16475;top:56;width:2;height:2" coordorigin="16475,56" coordsize="0,0" path="m16475,56l16476,56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23.621887pt;margin-top:2.790914pt;width:.1pt;height:.1pt;mso-position-horizontal-relative:page;mso-position-vertical-relative:paragraph;z-index:-1282" coordorigin="16472,56" coordsize="2,2">
            <v:shape style="position:absolute;left:16472;top:56;width:2;height:2" coordorigin="16472,56" coordsize="0,0" path="m16472,56l16473,56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23.622314pt;margin-top:3.673914pt;width:.1pt;height:.1pt;mso-position-horizontal-relative:page;mso-position-vertical-relative:paragraph;z-index:-1281" coordorigin="16472,73" coordsize="2,2">
            <v:shape style="position:absolute;left:16472;top:73;width:2;height:2" coordorigin="16472,73" coordsize="0,0" path="m16473,73l16472,73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23.767883pt;margin-top:3.673914pt;width:.1pt;height:.1pt;mso-position-horizontal-relative:page;mso-position-vertical-relative:paragraph;z-index:-1280" coordorigin="16475,73" coordsize="2,2">
            <v:shape style="position:absolute;left:16475;top:73;width:2;height:2" coordorigin="16475,73" coordsize="0,0" path="m16476,73l16475,73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4.223877pt;margin-top:-6.462686pt;width:.1pt;height:.1pt;mso-position-horizontal-relative:page;mso-position-vertical-relative:paragraph;z-index:-1252" coordorigin="14684,-129" coordsize="2,2">
            <v:shape style="position:absolute;left:14684;top:-129;width:2;height:2" coordorigin="14684,-129" coordsize="0,0" path="m14685,-129l14684,-129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4.18158pt;margin-top:-6.570686pt;width:.1pt;height:.1pt;mso-position-horizontal-relative:page;mso-position-vertical-relative:paragraph;z-index:-1251" coordorigin="14684,-131" coordsize="2,2">
            <v:shape style="position:absolute;left:14684;top:-131;width:2;height:2" coordorigin="14684,-131" coordsize="0,0" path="m14684,-131l14684,-131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4.181274pt;margin-top:-6.439186pt;width:.1pt;height:.1pt;mso-position-horizontal-relative:page;mso-position-vertical-relative:paragraph;z-index:-1250" coordorigin="14684,-129" coordsize="2,2">
            <v:shape style="position:absolute;left:14684;top:-129;width:2;height:2" coordorigin="14684,-129" coordsize="0,0" path="m14684,-129l14684,-129e" filled="f" stroked="t" strokeweight=".019pt" strokecolor="#92959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0"/>
        </w:rPr>
        <w:t>experiences</w:t>
      </w:r>
      <w:r>
        <w:rPr>
          <w:rFonts w:ascii="Arial" w:hAnsi="Arial" w:cs="Arial" w:eastAsia="Arial"/>
          <w:sz w:val="17"/>
          <w:szCs w:val="17"/>
          <w:color w:val="58595B"/>
          <w:spacing w:val="34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0"/>
        </w:rPr>
        <w:t>that</w:t>
      </w:r>
      <w:r>
        <w:rPr>
          <w:rFonts w:ascii="Arial" w:hAnsi="Arial" w:cs="Arial" w:eastAsia="Arial"/>
          <w:sz w:val="17"/>
          <w:szCs w:val="17"/>
          <w:color w:val="58595B"/>
          <w:spacing w:val="31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9"/>
          <w:position w:val="-10"/>
        </w:rPr>
        <w:t>promote</w:t>
      </w:r>
      <w:r>
        <w:rPr>
          <w:rFonts w:ascii="Arial" w:hAnsi="Arial" w:cs="Arial" w:eastAsia="Arial"/>
          <w:sz w:val="17"/>
          <w:szCs w:val="17"/>
          <w:color w:val="58595B"/>
          <w:spacing w:val="5"/>
          <w:w w:val="109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9"/>
          <w:position w:val="-10"/>
        </w:rPr>
        <w:t>collaboration,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7" w:equalWidth="0">
            <w:col w:w="2309" w:space="10051"/>
            <w:col w:w="1024" w:space="371"/>
            <w:col w:w="33" w:space="142"/>
            <w:col w:w="19" w:space="358"/>
            <w:col w:w="34" w:space="2711"/>
            <w:col w:w="1568" w:space="940"/>
            <w:col w:w="3540"/>
          </w:cols>
        </w:sectPr>
      </w:pPr>
      <w:rPr/>
    </w:p>
    <w:p>
      <w:pPr>
        <w:spacing w:before="6" w:after="0" w:line="240" w:lineRule="auto"/>
        <w:ind w:left="14294" w:right="87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99.50177pt;margin-top:1.666815pt;width:.1pt;height:.1pt;mso-position-horizontal-relative:page;mso-position-vertical-relative:paragraph;z-index:-1293" coordorigin="15990,33" coordsize="2,2">
            <v:shape style="position:absolute;left:15990;top:33;width:2;height:2" coordorigin="15990,33" coordsize="0,0" path="m15990,33l15990,33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99.689697pt;margin-top:1.666815pt;width:.1pt;height:.1pt;mso-position-horizontal-relative:page;mso-position-vertical-relative:paragraph;z-index:-1292" coordorigin="15994,33" coordsize="2,2">
            <v:shape style="position:absolute;left:15994;top:33;width:2;height:2" coordorigin="15994,33" coordsize="0,0" path="m15994,33l15994,33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99.68927pt;margin-top:.783715pt;width:.1pt;height:.1pt;mso-position-horizontal-relative:page;mso-position-vertical-relative:paragraph;z-index:-1291" coordorigin="15994,16" coordsize="2,2">
            <v:shape style="position:absolute;left:15994;top:16;width:2;height:2" coordorigin="15994,16" coordsize="0,0" path="m15994,16l15994,16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99.501404pt;margin-top:.783715pt;width:.1pt;height:.1pt;mso-position-horizontal-relative:page;mso-position-vertical-relative:paragraph;z-index:-1290" coordorigin="15990,16" coordsize="2,2">
            <v:shape style="position:absolute;left:15990;top:16;width:2;height:2" coordorigin="15990,16" coordsize="0,0" path="m15990,16l15990,16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08.3797pt;margin-top:2.517015pt;width:.1pt;height:.1pt;mso-position-horizontal-relative:page;mso-position-vertical-relative:paragraph;z-index:-1289" coordorigin="16168,50" coordsize="2,2">
            <v:shape style="position:absolute;left:16168;top:50;width:2;height:2" coordorigin="16168,50" coordsize="0,0" path="m16168,50l16168,50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08.49707pt;margin-top:2.517015pt;width:.1pt;height:.1pt;mso-position-horizontal-relative:page;mso-position-vertical-relative:paragraph;z-index:-1288" coordorigin="16170,50" coordsize="2,2">
            <v:shape style="position:absolute;left:16170;top:50;width:2;height:2" coordorigin="16170,50" coordsize="0,0" path="m16170,50l16170,50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22.025208pt;margin-top:4.705915pt;width:.1pt;height:.1pt;mso-position-horizontal-relative:page;mso-position-vertical-relative:paragraph;z-index:-1284" coordorigin="16441,94" coordsize="2,2">
            <v:shape style="position:absolute;left:16441;top:94;width:2;height:2" coordorigin="16441,94" coordsize="0,0" path="m16441,94l16441,94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19.916016pt;margin-top:7.590015pt;width:.1pt;height:.1pt;mso-position-horizontal-relative:page;mso-position-vertical-relative:paragraph;z-index:-1244" coordorigin="14398,152" coordsize="2,2">
            <v:shape style="position:absolute;left:14398;top:152;width:2;height:2" coordorigin="14398,152" coordsize="0,0" path="m14399,152l14398,152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1.384399pt;margin-top:3.386015pt;width:.1pt;height:.1pt;mso-position-horizontal-relative:page;mso-position-vertical-relative:paragraph;z-index:-1243" coordorigin="15628,68" coordsize="2,2">
            <v:shape style="position:absolute;left:15628;top:68;width:2;height:2" coordorigin="15628,68" coordsize="0,0" path="m15628,68l15628,68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81.383972pt;margin-top:3.771115pt;width:.1pt;height:.1pt;mso-position-horizontal-relative:page;mso-position-vertical-relative:paragraph;z-index:-1242" coordorigin="15628,75" coordsize="2,2">
            <v:shape style="position:absolute;left:15628;top:75;width:2;height:2" coordorigin="15628,75" coordsize="0,0" path="m15628,75l15628,75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82.210815pt;margin-top:3.414215pt;width:.1pt;height:.1pt;mso-position-horizontal-relative:page;mso-position-vertical-relative:paragraph;z-index:-1241" coordorigin="15644,68" coordsize="2,2">
            <v:shape style="position:absolute;left:15644;top:68;width:2;height:2" coordorigin="15644,68" coordsize="0,0" path="m15644,68l15644,68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82.253479pt;margin-top:3.386015pt;width:.1pt;height:.1pt;mso-position-horizontal-relative:page;mso-position-vertical-relative:paragraph;z-index:-1240" coordorigin="15645,68" coordsize="2,2">
            <v:shape style="position:absolute;left:15645;top:68;width:2;height:2" coordorigin="15645,68" coordsize="0,0" path="m15645,68l15645,68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237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24480" w:h="15840" w:orient="landscape"/>
          <w:pgMar w:top="620" w:bottom="0" w:left="600" w:right="78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LOBBY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2262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47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STAGE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" w:right="-2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1178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801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1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7"/>
          <w:position w:val="-7"/>
        </w:rPr>
        <w:t>communication,</w:t>
      </w:r>
      <w:r>
        <w:rPr>
          <w:rFonts w:ascii="Arial" w:hAnsi="Arial" w:cs="Arial" w:eastAsia="Arial"/>
          <w:sz w:val="17"/>
          <w:szCs w:val="17"/>
          <w:color w:val="58595B"/>
          <w:spacing w:val="-6"/>
          <w:w w:val="107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7"/>
        </w:rPr>
        <w:t>higher</w:t>
      </w:r>
      <w:r>
        <w:rPr>
          <w:rFonts w:ascii="Arial" w:hAnsi="Arial" w:cs="Arial" w:eastAsia="Arial"/>
          <w:sz w:val="17"/>
          <w:szCs w:val="17"/>
          <w:color w:val="58595B"/>
          <w:spacing w:val="3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7"/>
        </w:rPr>
        <w:t>order</w:t>
      </w:r>
      <w:r>
        <w:rPr>
          <w:rFonts w:ascii="Arial" w:hAnsi="Arial" w:cs="Arial" w:eastAsia="Arial"/>
          <w:sz w:val="17"/>
          <w:szCs w:val="17"/>
          <w:color w:val="58595B"/>
          <w:spacing w:val="4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9"/>
          <w:position w:val="-7"/>
        </w:rPr>
        <w:t>thinking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4" w:equalWidth="0">
            <w:col w:w="14243" w:space="624"/>
            <w:col w:w="14" w:space="223"/>
            <w:col w:w="52" w:space="4405"/>
            <w:col w:w="3539"/>
          </w:cols>
        </w:sectPr>
      </w:pPr>
      <w:rPr/>
    </w:p>
    <w:p>
      <w:pPr>
        <w:spacing w:before="7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302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6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AUDITORIUM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7296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9" w:lineRule="atLeast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8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2075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41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ESSEMBLE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1173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166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9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26.783081pt;margin-top:.172887pt;width:.1pt;height:.1pt;mso-position-horizontal-relative:page;mso-position-vertical-relative:paragraph;z-index:-1286" coordorigin="16536,3" coordsize="2,2">
            <v:shape style="position:absolute;left:16536;top:3;width:2;height:2" coordorigin="16536,3" coordsize="0,0" path="m16536,3l16536,3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26.642212pt;margin-top:.172887pt;width:.1pt;height:.1pt;mso-position-horizontal-relative:page;mso-position-vertical-relative:paragraph;z-index:-1285" coordorigin="16533,3" coordsize="2,2">
            <v:shape style="position:absolute;left:16533;top:3;width:2;height:2" coordorigin="16533,3" coordsize="0,0" path="m16533,3l16533,3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1175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178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5" w:equalWidth="0">
            <w:col w:w="14217" w:space="367"/>
            <w:col w:w="38" w:space="239"/>
            <w:col w:w="23" w:space="139"/>
            <w:col w:w="33" w:space="102"/>
            <w:col w:w="7942"/>
          </w:cols>
        </w:sectPr>
      </w:pPr>
      <w:rPr/>
    </w:p>
    <w:p>
      <w:pPr>
        <w:spacing w:before="73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34.928528pt;margin-top:1.253139pt;width:.1pt;height:.1pt;mso-position-horizontal-relative:page;mso-position-vertical-relative:paragraph;z-index:-1255" coordorigin="14699,25" coordsize="2,2">
            <v:shape style="position:absolute;left:14699;top:25;width:2;height:2" coordorigin="14699,25" coordsize="0,0" path="m14699,25l14699,25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4.928101pt;margin-top:1.173239pt;width:.1pt;height:.1pt;mso-position-horizontal-relative:page;mso-position-vertical-relative:paragraph;z-index:-1254" coordorigin="14699,23" coordsize="2,2">
            <v:shape style="position:absolute;left:14699;top:23;width:2;height:2" coordorigin="14699,23" coordsize="0,0" path="m14699,23l14699,23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296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9" w:after="0" w:line="240" w:lineRule="auto"/>
        <w:ind w:left="20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DRESSING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1170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108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DRESSING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5" w:after="0" w:line="48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13"/>
        </w:rPr>
        <w:t>Media</w:t>
      </w:r>
      <w:r>
        <w:rPr>
          <w:rFonts w:ascii="Arial" w:hAnsi="Arial" w:cs="Arial" w:eastAsia="Arial"/>
          <w:sz w:val="18"/>
          <w:szCs w:val="18"/>
          <w:color w:val="939598"/>
          <w:spacing w:val="38"/>
          <w:w w:val="100"/>
          <w:b/>
          <w:bCs/>
          <w:position w:val="-13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6"/>
          <w:b/>
          <w:bCs/>
          <w:position w:val="-13"/>
        </w:rPr>
        <w:t>Center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0" w:after="0" w:line="10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8"/>
        </w:rPr>
        <w:t>skills,</w:t>
      </w:r>
      <w:r>
        <w:rPr>
          <w:rFonts w:ascii="Arial" w:hAnsi="Arial" w:cs="Arial" w:eastAsia="Arial"/>
          <w:sz w:val="17"/>
          <w:szCs w:val="17"/>
          <w:color w:val="58595B"/>
          <w:spacing w:val="1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8"/>
        </w:rPr>
        <w:t>and</w:t>
      </w:r>
      <w:r>
        <w:rPr>
          <w:rFonts w:ascii="Arial" w:hAnsi="Arial" w:cs="Arial" w:eastAsia="Arial"/>
          <w:sz w:val="17"/>
          <w:szCs w:val="17"/>
          <w:color w:val="58595B"/>
          <w:spacing w:val="14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8"/>
        </w:rPr>
        <w:t>creative</w:t>
      </w:r>
      <w:r>
        <w:rPr>
          <w:rFonts w:ascii="Arial" w:hAnsi="Arial" w:cs="Arial" w:eastAsia="Arial"/>
          <w:sz w:val="17"/>
          <w:szCs w:val="17"/>
          <w:color w:val="58595B"/>
          <w:spacing w:val="21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6"/>
          <w:position w:val="-8"/>
        </w:rPr>
        <w:t>problem</w:t>
      </w:r>
      <w:r>
        <w:rPr>
          <w:rFonts w:ascii="Arial" w:hAnsi="Arial" w:cs="Arial" w:eastAsia="Arial"/>
          <w:sz w:val="17"/>
          <w:szCs w:val="17"/>
          <w:color w:val="58595B"/>
          <w:spacing w:val="19"/>
          <w:w w:val="106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6"/>
          <w:position w:val="-8"/>
        </w:rPr>
        <w:t>solving.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4" w:equalWidth="0">
            <w:col w:w="14227" w:space="744"/>
            <w:col w:w="52" w:space="2391"/>
            <w:col w:w="1207" w:space="940"/>
            <w:col w:w="3539"/>
          </w:cols>
        </w:sectPr>
      </w:pPr>
      <w:rPr/>
    </w:p>
    <w:p>
      <w:pPr>
        <w:spacing w:before="6" w:after="0" w:line="240" w:lineRule="auto"/>
        <w:ind w:left="14956" w:right="8063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106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3" w:after="0" w:line="240" w:lineRule="auto"/>
        <w:ind w:left="14710" w:right="829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28.511719pt;margin-top:4.187399pt;width:.1pt;height:.1pt;mso-position-horizontal-relative:page;mso-position-vertical-relative:paragraph;z-index:-1253" coordorigin="14570,84" coordsize="2,2">
            <v:shape style="position:absolute;left:14570;top:84;width:2;height:2" coordorigin="14570,84" coordsize="0,0" path="m14570,84l14570,84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14714" w:right="829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4722" w:right="830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4719" w:right="82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140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left="14793" w:right="823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4791" w:right="82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24.768005pt;margin-top:2.178427pt;width:.1pt;height:.1pt;mso-position-horizontal-relative:page;mso-position-vertical-relative:paragraph;z-index:-1249" coordorigin="16495,44" coordsize="2,2">
            <v:shape style="position:absolute;left:16495;top:44;width:2;height:2" coordorigin="16495,44" coordsize="0,0" path="m16495,44l16496,44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220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24480" w:h="15840" w:orient="landscape"/>
          <w:pgMar w:top="620" w:bottom="0" w:left="600" w:right="780"/>
        </w:sectPr>
      </w:pPr>
      <w:rPr/>
    </w:p>
    <w:p>
      <w:pPr>
        <w:spacing w:before="86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1165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86.274292pt;margin-top:10.004131pt;width:.1pt;height:.1pt;mso-position-horizontal-relative:page;mso-position-vertical-relative:paragraph;z-index:-1279" coordorigin="15725,200" coordsize="2,2">
            <v:shape style="position:absolute;left:15725;top:200;width:2;height:2" coordorigin="15725,200" coordsize="0,0" path="m15726,200l15725,200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6.273926pt;margin-top:10.135631pt;width:.1pt;height:.1pt;mso-position-horizontal-relative:page;mso-position-vertical-relative:paragraph;z-index:-1278" coordorigin="15725,203" coordsize="2,2">
            <v:shape style="position:absolute;left:15725;top:203;width:2;height:2" coordorigin="15725,203" coordsize="0,0" path="m15725,203l15726,203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7.100586pt;margin-top:10.032331pt;width:.1pt;height:.1pt;mso-position-horizontal-relative:page;mso-position-vertical-relative:paragraph;z-index:-1277" coordorigin="15742,201" coordsize="2,2">
            <v:shape style="position:absolute;left:15742;top:201;width:2;height:2" coordorigin="15742,201" coordsize="0,0" path="m15742,201l15742,201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7.101013pt;margin-top:10.107431pt;width:.1pt;height:.1pt;mso-position-horizontal-relative:page;mso-position-vertical-relative:paragraph;z-index:-1276" coordorigin="15742,202" coordsize="2,2">
            <v:shape style="position:absolute;left:15742;top:202;width:2;height:2" coordorigin="15742,202" coordsize="0,0" path="m15742,202l15742,202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7.142883pt;margin-top:10.135631pt;width:.1pt;height:.1pt;mso-position-horizontal-relative:page;mso-position-vertical-relative:paragraph;z-index:-1275" coordorigin="15743,203" coordsize="2,2">
            <v:shape style="position:absolute;left:15743;top:203;width:2;height:2" coordorigin="15743,203" coordsize="0,0" path="m15743,203l15743,203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7.143311pt;margin-top:10.004131pt;width:.1pt;height:.1pt;mso-position-horizontal-relative:page;mso-position-vertical-relative:paragraph;z-index:-1274" coordorigin="15743,200" coordsize="2,2">
            <v:shape style="position:absolute;left:15743;top:200;width:2;height:2" coordorigin="15743,200" coordsize="0,0" path="m15743,200l15743,200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3.077393pt;margin-top:3.709731pt;width:.1pt;height:.1pt;mso-position-horizontal-relative:page;mso-position-vertical-relative:paragraph;z-index:-1256" coordorigin="14662,74" coordsize="2,2">
            <v:shape style="position:absolute;left:14662;top:74;width:2;height:2" coordorigin="14662,74" coordsize="0,0" path="m14662,74l14662,74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2083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</w:rPr>
        <w:t>ENROLLMENT: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739.931091pt;margin-top:10.886788pt;width:.1pt;height:.1pt;mso-position-horizontal-relative:page;mso-position-vertical-relative:paragraph;z-index:-1258" coordorigin="14799,218" coordsize="2,2">
            <v:shape style="position:absolute;left:14799;top:218;width:2;height:2" coordorigin="14799,218" coordsize="0,0" path="m14799,218l14799,218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9.930725pt;margin-top:11.018389pt;width:.1pt;height:.1pt;mso-position-horizontal-relative:page;mso-position-vertical-relative:paragraph;z-index:-1257" coordorigin="14799,220" coordsize="2,2">
            <v:shape style="position:absolute;left:14799;top:220;width:2;height:2" coordorigin="14799,220" coordsize="0,0" path="m14799,220l14799,220e" filled="f" stroked="t" strokeweight=".019pt" strokecolor="#92959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735</w:t>
      </w:r>
      <w:r>
        <w:rPr>
          <w:rFonts w:ascii="Arial" w:hAnsi="Arial" w:cs="Arial" w:eastAsia="Arial"/>
          <w:sz w:val="17"/>
          <w:szCs w:val="17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Students,</w:t>
      </w:r>
      <w:r>
        <w:rPr>
          <w:rFonts w:ascii="Arial" w:hAnsi="Arial" w:cs="Arial" w:eastAsia="Arial"/>
          <w:sz w:val="17"/>
          <w:szCs w:val="17"/>
          <w:color w:val="58595B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Grades</w:t>
      </w:r>
      <w:r>
        <w:rPr>
          <w:rFonts w:ascii="Arial" w:hAnsi="Arial" w:cs="Arial" w:eastAsia="Arial"/>
          <w:sz w:val="17"/>
          <w:szCs w:val="17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1"/>
        </w:rPr>
        <w:t>6-8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4923" w:space="4637"/>
            <w:col w:w="3540"/>
          </w:cols>
        </w:sectPr>
      </w:pPr>
      <w:rPr/>
    </w:p>
    <w:p>
      <w:pPr>
        <w:spacing w:before="47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81.0271pt;margin-top:1.495009pt;width:.1pt;height:.1pt;mso-position-horizontal-relative:page;mso-position-vertical-relative:paragraph;z-index:-1246" coordorigin="15621,30" coordsize="2,2">
            <v:shape style="position:absolute;left:15621;top:30;width:2;height:2" coordorigin="15621,30" coordsize="0,0" path="m15621,30l15621,30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0.909729pt;margin-top:1.494909pt;width:.1pt;height:.1pt;mso-position-horizontal-relative:page;mso-position-vertical-relative:paragraph;z-index:-1245" coordorigin="15618,30" coordsize="2,2">
            <v:shape style="position:absolute;left:15618;top:30;width:2;height:2" coordorigin="15618,30" coordsize="0,0" path="m15618,30l15618,30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80.910095pt;margin-top:.792905pt;width:.1pt;height:.1pt;mso-position-horizontal-relative:page;mso-position-vertical-relative:paragraph;z-index:-1248" coordorigin="15618,16" coordsize="2,2">
            <v:shape style="position:absolute;left:15618;top:16;width:2;height:2" coordorigin="15618,16" coordsize="0,0" path="m15618,16l15618,16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81.027527pt;margin-top:.792905pt;width:.1pt;height:.1pt;mso-position-horizontal-relative:page;mso-position-vertical-relative:paragraph;z-index:-1247" coordorigin="15621,16" coordsize="2,2">
            <v:shape style="position:absolute;left:15621;top:16;width:2;height:2" coordorigin="15621,16" coordsize="0,0" path="m15621,16l15621,16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FITNESS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5897" w:space="469"/>
            <w:col w:w="6734"/>
          </w:cols>
        </w:sectPr>
      </w:pPr>
      <w:rPr/>
    </w:p>
    <w:p>
      <w:pPr>
        <w:spacing w:before="32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LOCKER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ROOM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4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14.560791pt;margin-top:.80229pt;width:.1pt;height:.1pt;mso-position-horizontal-relative:page;mso-position-vertical-relative:paragraph;z-index:-1259" coordorigin="14291,16" coordsize="2,2">
            <v:shape style="position:absolute;left:14291;top:16;width:2;height:2" coordorigin="14291,16" coordsize="0,0" path="m14291,16l14291,16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694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1" w:after="0" w:line="1" w:lineRule="atLeast"/>
        <w:ind w:right="-4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/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SHOWER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/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SHOWER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LOCKER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ROOM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694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3" w:equalWidth="0">
            <w:col w:w="15685" w:space="71"/>
            <w:col w:w="141" w:space="87"/>
            <w:col w:w="7116"/>
          </w:cols>
        </w:sectPr>
      </w:pPr>
      <w:rPr/>
    </w:p>
    <w:p>
      <w:pPr>
        <w:spacing w:before="9" w:after="0" w:line="9" w:lineRule="atLeast"/>
        <w:ind w:right="710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HEALTH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HEALTH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24480" w:h="15840" w:orient="landscape"/>
          <w:pgMar w:top="620" w:bottom="0" w:left="600" w:right="780"/>
        </w:sectPr>
      </w:pPr>
      <w:rPr/>
    </w:p>
    <w:p>
      <w:pPr>
        <w:spacing w:before="4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INSTRUCTORS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257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right="72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7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7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" w:lineRule="atLeast"/>
        <w:ind w:left="-22"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INSTRUCTORS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" w:after="0" w:line="240" w:lineRule="auto"/>
        <w:ind w:right="-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9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10"/>
        </w:rPr>
        <w:t>Dining</w:t>
      </w:r>
      <w:r>
        <w:rPr>
          <w:rFonts w:ascii="Arial" w:hAnsi="Arial" w:cs="Arial" w:eastAsia="Arial"/>
          <w:sz w:val="18"/>
          <w:szCs w:val="18"/>
          <w:color w:val="939598"/>
          <w:spacing w:val="14"/>
          <w:w w:val="100"/>
          <w:b/>
          <w:bCs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10"/>
        </w:rPr>
        <w:t>&amp;</w:t>
      </w:r>
      <w:r>
        <w:rPr>
          <w:rFonts w:ascii="Arial" w:hAnsi="Arial" w:cs="Arial" w:eastAsia="Arial"/>
          <w:sz w:val="18"/>
          <w:szCs w:val="18"/>
          <w:color w:val="939598"/>
          <w:spacing w:val="1"/>
          <w:w w:val="100"/>
          <w:b/>
          <w:bCs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10"/>
        </w:rPr>
        <w:t>Food</w:t>
      </w:r>
      <w:r>
        <w:rPr>
          <w:rFonts w:ascii="Arial" w:hAnsi="Arial" w:cs="Arial" w:eastAsia="Arial"/>
          <w:sz w:val="18"/>
          <w:szCs w:val="18"/>
          <w:color w:val="939598"/>
          <w:spacing w:val="-7"/>
          <w:w w:val="100"/>
          <w:b/>
          <w:bCs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  <w:position w:val="-10"/>
        </w:rPr>
        <w:t>Service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9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0"/>
        </w:rPr>
        <w:t>MIDDLE</w:t>
      </w:r>
      <w:r>
        <w:rPr>
          <w:rFonts w:ascii="Arial" w:hAnsi="Arial" w:cs="Arial" w:eastAsia="Arial"/>
          <w:sz w:val="17"/>
          <w:szCs w:val="17"/>
          <w:color w:val="58595B"/>
          <w:spacing w:val="4"/>
          <w:w w:val="100"/>
          <w:b/>
          <w:bCs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6"/>
          <w:b/>
          <w:bCs/>
          <w:position w:val="-10"/>
        </w:rPr>
        <w:t>SCHOOL</w:t>
      </w:r>
      <w:r>
        <w:rPr>
          <w:rFonts w:ascii="Arial" w:hAnsi="Arial" w:cs="Arial" w:eastAsia="Arial"/>
          <w:sz w:val="17"/>
          <w:szCs w:val="17"/>
          <w:color w:val="58595B"/>
          <w:spacing w:val="-2"/>
          <w:w w:val="96"/>
          <w:b/>
          <w:bCs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0"/>
        </w:rPr>
        <w:t>BUILDING</w:t>
      </w:r>
      <w:r>
        <w:rPr>
          <w:rFonts w:ascii="Arial" w:hAnsi="Arial" w:cs="Arial" w:eastAsia="Arial"/>
          <w:sz w:val="17"/>
          <w:szCs w:val="17"/>
          <w:color w:val="58595B"/>
          <w:spacing w:val="12"/>
          <w:w w:val="100"/>
          <w:b/>
          <w:bCs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0"/>
          <w:b/>
          <w:bCs/>
          <w:position w:val="-10"/>
        </w:rPr>
        <w:t>GROSS</w:t>
      </w:r>
      <w:r>
        <w:rPr>
          <w:rFonts w:ascii="Arial" w:hAnsi="Arial" w:cs="Arial" w:eastAsia="Arial"/>
          <w:sz w:val="17"/>
          <w:szCs w:val="17"/>
          <w:color w:val="58595B"/>
          <w:spacing w:val="1"/>
          <w:w w:val="90"/>
          <w:b/>
          <w:bCs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0"/>
        </w:rPr>
        <w:t>AREA: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4" w:equalWidth="0">
            <w:col w:w="15793" w:space="68"/>
            <w:col w:w="126" w:space="697"/>
            <w:col w:w="1936" w:space="940"/>
            <w:col w:w="3540"/>
          </w:cols>
        </w:sectPr>
      </w:pPr>
      <w:rPr/>
    </w:p>
    <w:p>
      <w:pPr>
        <w:spacing w:before="6" w:after="0" w:line="240" w:lineRule="auto"/>
        <w:ind w:left="15281" w:right="768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PRACTICE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PRACTICE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5290" w:right="769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5221" w:right="758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ENSEMBLE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80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80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MUSIC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24480" w:h="15840" w:orient="landscape"/>
          <w:pgMar w:top="620" w:bottom="0" w:left="600" w:right="780"/>
        </w:sectPr>
      </w:pPr>
      <w:rPr/>
    </w:p>
    <w:p>
      <w:pPr>
        <w:spacing w:before="8" w:after="0" w:line="240" w:lineRule="auto"/>
        <w:ind w:right="-1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53.707825pt;margin-top:.938594pt;width:.1pt;height:.1pt;mso-position-horizontal-relative:page;mso-position-vertical-relative:paragraph;z-index:-1273" coordorigin="15074,19" coordsize="2,2">
            <v:shape style="position:absolute;left:15074;top:19;width:2;height:2" coordorigin="15074,19" coordsize="0,0" path="m15074,19l15074,19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53.566772pt;margin-top:.938594pt;width:.1pt;height:.1pt;mso-position-horizontal-relative:page;mso-position-vertical-relative:paragraph;z-index:-1272" coordorigin="15071,19" coordsize="2,2">
            <v:shape style="position:absolute;left:15071;top:19;width:2;height:2" coordorigin="15071,19" coordsize="0,0" path="m15071,19l15072,19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45.290283pt;margin-top:1.004294pt;width:.1pt;height:.1pt;mso-position-horizontal-relative:page;mso-position-vertical-relative:paragraph;z-index:-1271" coordorigin="14906,20" coordsize="2,2">
            <v:shape style="position:absolute;left:14906;top:20;width:2;height:2" coordorigin="14906,20" coordsize="0,0" path="m14906,20l14906,20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45.149414pt;margin-top:1.004294pt;width:.1pt;height:.1pt;mso-position-horizontal-relative:page;mso-position-vertical-relative:paragraph;z-index:-1270" coordorigin="14903,20" coordsize="2,2">
            <v:shape style="position:absolute;left:14903;top:20;width:2;height:2" coordorigin="14903,20" coordsize="0,0" path="m14903,20l14903,20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200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7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131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305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3" w:equalWidth="0">
            <w:col w:w="15268" w:space="63"/>
            <w:col w:w="33" w:space="75"/>
            <w:col w:w="7661"/>
          </w:cols>
        </w:sectPr>
      </w:pPr>
      <w:rPr/>
    </w:p>
    <w:p>
      <w:pPr>
        <w:spacing w:before="86" w:after="0" w:line="240" w:lineRule="auto"/>
        <w:ind w:right="-1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BAND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1601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3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GYM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6002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7" w:after="0" w:line="186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"/>
        </w:rPr>
        <w:t>130,528</w:t>
      </w:r>
      <w:r>
        <w:rPr>
          <w:rFonts w:ascii="Arial" w:hAnsi="Arial" w:cs="Arial" w:eastAsia="Arial"/>
          <w:sz w:val="17"/>
          <w:szCs w:val="17"/>
          <w:color w:val="58595B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83"/>
          <w:position w:val="-1"/>
        </w:rPr>
        <w:t>SF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3" w:equalWidth="0">
            <w:col w:w="15374" w:space="442"/>
            <w:col w:w="23" w:space="3721"/>
            <w:col w:w="3540"/>
          </w:cols>
        </w:sectPr>
      </w:pPr>
      <w:rPr/>
    </w:p>
    <w:p>
      <w:pPr>
        <w:spacing w:before="6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04.377197pt;margin-top:-3.199826pt;width:.1pt;height:.1pt;mso-position-horizontal-relative:page;mso-position-vertical-relative:paragraph;z-index:-1193" coordorigin="16088,-64" coordsize="2,2">
            <v:shape style="position:absolute;left:16088;top:-64;width:2;height:2" coordorigin="16088,-64" coordsize="0,0" path="m16088,-64l16088,-64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CHORUS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4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41.997498pt;margin-top:6.866186pt;width:.1pt;height:.1pt;mso-position-horizontal-relative:page;mso-position-vertical-relative:paragraph;z-index:-1261" coordorigin="14840,137" coordsize="2,2">
            <v:shape style="position:absolute;left:14840;top:137;width:2;height:2" coordorigin="14840,137" coordsize="0,0" path="m14840,137l14840,137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42.805786pt;margin-top:6.697386pt;width:.1pt;height:.1pt;mso-position-horizontal-relative:page;mso-position-vertical-relative:paragraph;z-index:-1260" coordorigin="14856,134" coordsize="2,2">
            <v:shape style="position:absolute;left:14856;top:134;width:2;height:2" coordorigin="14856,134" coordsize="0,0" path="m14856,134l14856,134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804.377625pt;margin-top:2.375886pt;width:.1pt;height:.1pt;mso-position-horizontal-relative:page;mso-position-vertical-relative:paragraph;z-index:-1192" coordorigin="16088,48" coordsize="2,2">
            <v:shape style="position:absolute;left:16088;top:48;width:2;height:2" coordorigin="16088,48" coordsize="0,0" path="m16088,48l16088,48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1507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VESTIBULE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4" w:lineRule="atLeast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04.377197pt;margin-top:1.906086pt;width:.1pt;height:.1pt;mso-position-horizontal-relative:page;mso-position-vertical-relative:paragraph;z-index:-1194" coordorigin="16088,38" coordsize="2,2">
            <v:shape style="position:absolute;left:16088;top:38;width:2;height:2" coordorigin="16088,38" coordsize="0,0" path="m16088,38l16088,38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2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MAIN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7" w:right="-2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545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CUSTODIAL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372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7" w:after="0" w:line="240" w:lineRule="auto"/>
        <w:ind w:left="7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GYM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9" w:after="0" w:line="240" w:lineRule="auto"/>
        <w:ind w:left="9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RECEIVING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BOILER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ROOM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CUSTODIAL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5" w:equalWidth="0">
            <w:col w:w="15376" w:space="73"/>
            <w:col w:w="34" w:space="118"/>
            <w:col w:w="47" w:space="179"/>
            <w:col w:w="35" w:space="16"/>
            <w:col w:w="7222"/>
          </w:cols>
        </w:sectPr>
      </w:pPr>
      <w:rPr/>
    </w:p>
    <w:p>
      <w:pPr>
        <w:spacing w:before="71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DRAMA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1135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44.590393pt;margin-top:10.154486pt;width:.1pt;height:.1pt;mso-position-horizontal-relative:page;mso-position-vertical-relative:paragraph;z-index:-1239" coordorigin="14892,203" coordsize="2,2">
            <v:shape style="position:absolute;left:14892;top:203;width:2;height:2" coordorigin="14892,203" coordsize="0,0" path="m14892,203l14892,20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44.595093pt;margin-top:10.145085pt;width:.1pt;height:.1pt;mso-position-horizontal-relative:page;mso-position-vertical-relative:paragraph;z-index:-1238" coordorigin="14892,203" coordsize="2,2">
            <v:shape style="position:absolute;left:14892;top:203;width:2;height:2" coordorigin="14892,203" coordsize="0,0" path="m14892,203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1517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2" w:after="0" w:line="240" w:lineRule="auto"/>
        <w:ind w:left="-22" w:right="-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COORIDOR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MAIN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1375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01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1567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1" w:lineRule="atLeast"/>
        <w:ind w:right="-4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STOREROOM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CUSTODIAL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341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773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WORKSHOP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469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157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6" w:after="0" w:line="240" w:lineRule="auto"/>
        <w:ind w:left="3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932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8" w:after="0" w:line="87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89"/>
          <w:b/>
          <w:bCs/>
          <w:position w:val="-9"/>
        </w:rPr>
        <w:t>TOTAL</w:t>
      </w:r>
      <w:r>
        <w:rPr>
          <w:rFonts w:ascii="Arial" w:hAnsi="Arial" w:cs="Arial" w:eastAsia="Arial"/>
          <w:sz w:val="17"/>
          <w:szCs w:val="17"/>
          <w:color w:val="58595B"/>
          <w:spacing w:val="42"/>
          <w:w w:val="89"/>
          <w:b/>
          <w:bCs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89"/>
          <w:b/>
          <w:bCs/>
          <w:position w:val="-9"/>
        </w:rPr>
        <w:t>PROJECT</w:t>
      </w:r>
      <w:r>
        <w:rPr>
          <w:rFonts w:ascii="Arial" w:hAnsi="Arial" w:cs="Arial" w:eastAsia="Arial"/>
          <w:sz w:val="17"/>
          <w:szCs w:val="17"/>
          <w:color w:val="58595B"/>
          <w:spacing w:val="-6"/>
          <w:w w:val="89"/>
          <w:b/>
          <w:bCs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9"/>
        </w:rPr>
        <w:t>COST: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5" w:equalWidth="0">
            <w:col w:w="15379" w:space="134"/>
            <w:col w:w="111" w:space="53"/>
            <w:col w:w="23" w:space="33"/>
            <w:col w:w="344" w:space="3483"/>
            <w:col w:w="3540"/>
          </w:cols>
        </w:sectPr>
      </w:pPr>
      <w:rPr/>
    </w:p>
    <w:p>
      <w:pPr>
        <w:spacing w:before="84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31.837708pt;margin-top:6.116344pt;width:.1pt;height:.1pt;mso-position-horizontal-relative:page;mso-position-vertical-relative:paragraph;z-index:-1267" coordorigin="14637,122" coordsize="2,2">
            <v:shape style="position:absolute;left:14637;top:122;width:2;height:2" coordorigin="14637,122" coordsize="0,0" path="m14637,122l14637,122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1.856079pt;margin-top:6.219344pt;width:.1pt;height:.1pt;mso-position-horizontal-relative:page;mso-position-vertical-relative:paragraph;z-index:-1266" coordorigin="14637,124" coordsize="2,2">
            <v:shape style="position:absolute;left:14637;top:124;width:2;height:2" coordorigin="14637,124" coordsize="0,0" path="m14637,124l14637,124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2.654602pt;margin-top:5.998644pt;width:.1pt;height:.1pt;mso-position-horizontal-relative:page;mso-position-vertical-relative:paragraph;z-index:-1265" coordorigin="14653,120" coordsize="2,2">
            <v:shape style="position:absolute;left:14653;top:120;width:2;height:2" coordorigin="14653,120" coordsize="0,0" path="m14653,120l14653,120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2.664429pt;margin-top:6.050644pt;width:.1pt;height:.1pt;mso-position-horizontal-relative:page;mso-position-vertical-relative:paragraph;z-index:-1264" coordorigin="14653,121" coordsize="2,2">
            <v:shape style="position:absolute;left:14653;top:121;width:2;height:2" coordorigin="14653,121" coordsize="0,0" path="m14653,121l14653,121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2.710999pt;margin-top:6.069044pt;width:.1pt;height:.1pt;mso-position-horizontal-relative:page;mso-position-vertical-relative:paragraph;z-index:-1263" coordorigin="14654,121" coordsize="2,2">
            <v:shape style="position:absolute;left:14654;top:121;width:2;height:2" coordorigin="14654,121" coordsize="0,0" path="m14654,121l14654,121e" filled="f" stroked="t" strokeweight=".019pt" strokecolor="#929597">
              <v:path arrowok="t"/>
            </v:shape>
          </v:group>
          <w10:wrap type="none"/>
        </w:pict>
      </w:r>
      <w:r>
        <w:rPr/>
        <w:pict>
          <v:group style="position:absolute;margin-left:732.692627pt;margin-top:5.966044pt;width:.1pt;height:.1pt;mso-position-horizontal-relative:page;mso-position-vertical-relative:paragraph;z-index:-1262" coordorigin="14654,119" coordsize="2,2">
            <v:shape style="position:absolute;left:14654;top:119;width:2;height:2" coordorigin="14654,119" coordsize="0,0" path="m14654,119l14654,119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BOYS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4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FOUNDATIONS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/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10" w:right="-3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HONORS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8" w:right="-28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1270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42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KILN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ROOM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85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POTTERY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1243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209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427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" w:right="-4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274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90" w:lineRule="atLeast"/>
        <w:ind w:left="31" w:right="-4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LEED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SHOWER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KITCHEN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  <w:position w:val="0"/>
        </w:rPr>
      </w:r>
    </w:p>
    <w:p>
      <w:pPr>
        <w:spacing w:before="6" w:after="0" w:line="1" w:lineRule="atLeast"/>
        <w:ind w:left="4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17.962097pt;margin-top:.064899pt;width:.1pt;height:.1pt;mso-position-horizontal-relative:page;mso-position-vertical-relative:paragraph;z-index:-1230" coordorigin="16359,1" coordsize="2,2">
            <v:shape style="position:absolute;left:16359;top:1;width:2;height:2" coordorigin="16359,1" coordsize="0,0" path="m16359,1l16359,1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818.140503pt;margin-top:.064899pt;width:.1pt;height:.1pt;mso-position-horizontal-relative:page;mso-position-vertical-relative:paragraph;z-index:-1229" coordorigin="16363,1" coordsize="2,2">
            <v:shape style="position:absolute;left:16363;top:1;width:2;height:2" coordorigin="16363,1" coordsize="0,0" path="m16363,1l16363,1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MANAGER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8" w:lineRule="exact"/>
        <w:ind w:left="4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74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1110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left="14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143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54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54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9" w:after="0" w:line="240" w:lineRule="auto"/>
        <w:ind w:left="7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KITCHEN/SEVERY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SCRAMBLE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540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62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WATER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ENTRY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MDF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RECYCLING/TRASH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1123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24.472107pt;margin-top:8.505802pt;width:.1pt;height:.1pt;mso-position-horizontal-relative:page;mso-position-vertical-relative:paragraph;z-index:-1231" coordorigin="16489,170" coordsize="2,2">
            <v:shape style="position:absolute;left:16489;top:170;width:2;height:2" coordorigin="16489,170" coordsize="0,0" path="m16489,170l16490,170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173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200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397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6" w:after="0" w:line="71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1"/>
          <w:position w:val="-10"/>
        </w:rPr>
        <w:t>$65,300,000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10" w:equalWidth="0">
            <w:col w:w="14284" w:space="81"/>
            <w:col w:w="47" w:space="156"/>
            <w:col w:w="34" w:space="130"/>
            <w:col w:w="28" w:space="254"/>
            <w:col w:w="33" w:space="91"/>
            <w:col w:w="33" w:space="8"/>
            <w:col w:w="22" w:space="388"/>
            <w:col w:w="283" w:space="14"/>
            <w:col w:w="192" w:space="3481"/>
            <w:col w:w="3541"/>
          </w:cols>
        </w:sectPr>
      </w:pPr>
      <w:rPr/>
    </w:p>
    <w:p>
      <w:pPr>
        <w:spacing w:before="6" w:after="0" w:line="240" w:lineRule="auto"/>
        <w:ind w:right="-1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GIRLS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159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4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1515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7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PHOTOGRAPHY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8" w:right="-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1226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DARK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ROOM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" w:right="-4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295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3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WARE/WASH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07.72168pt;margin-top:-.353024pt;width:.1pt;height:.1pt;mso-position-horizontal-relative:page;mso-position-vertical-relative:paragraph;z-index:-1234" coordorigin="16154,-7" coordsize="2,2">
            <v:shape style="position:absolute;left:16154;top:-7;width:2;height:2" coordorigin="16154,-7" coordsize="0,0" path="m16154,-7l16155,-7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132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7" w:after="0" w:line="240" w:lineRule="auto"/>
        <w:ind w:left="15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JANITOR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105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1108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07.722107pt;margin-top:.910386pt;width:.1pt;height:.1pt;mso-position-horizontal-relative:page;mso-position-vertical-relative:paragraph;z-index:-1233" coordorigin="16154,18" coordsize="2,2">
            <v:shape style="position:absolute;left:16154;top:18;width:2;height:2" coordorigin="16154,18" coordsize="0,0" path="m16155,18l16154,18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174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7" w:after="0" w:line="70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6"/>
          <w:b/>
          <w:bCs/>
          <w:position w:val="-11"/>
        </w:rPr>
        <w:t>Medical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8" w:equalWidth="0">
            <w:col w:w="14274" w:space="203"/>
            <w:col w:w="33" w:space="357"/>
            <w:col w:w="47" w:space="119"/>
            <w:col w:w="38" w:space="110"/>
            <w:col w:w="22" w:space="372"/>
            <w:col w:w="42" w:space="202"/>
            <w:col w:w="30" w:space="2071"/>
            <w:col w:w="5180"/>
          </w:cols>
        </w:sectPr>
      </w:pPr>
      <w:rPr/>
    </w:p>
    <w:p>
      <w:pPr>
        <w:spacing w:before="12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EXHIBITION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/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12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MAKER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1149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1012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DINING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2785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MOVEMENT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1962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3" w:equalWidth="0">
            <w:col w:w="14643" w:space="685"/>
            <w:col w:w="23" w:space="264"/>
            <w:col w:w="7485"/>
          </w:cols>
        </w:sectPr>
      </w:pPr>
      <w:rPr/>
    </w:p>
    <w:p>
      <w:pPr>
        <w:spacing w:before="21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27.525574pt;margin-top:1.177014pt;width:.1pt;height:.1pt;mso-position-horizontal-relative:page;mso-position-vertical-relative:paragraph;z-index:-1269" coordorigin="14551,24" coordsize="2,2">
            <v:shape style="position:absolute;left:14551;top:24;width:2;height:2" coordorigin="14551,24" coordsize="0,0" path="m14551,24l14551,24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PAINTING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/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26.689087pt;margin-top:.390514pt;width:.1pt;height:.1pt;mso-position-horizontal-relative:page;mso-position-vertical-relative:paragraph;z-index:-1268" coordorigin="14534,8" coordsize="2,2">
            <v:shape style="position:absolute;left:14534;top:8;width:2;height:2" coordorigin="14534,8" coordsize="0,0" path="m14534,8l14534,8e" filled="f" stroked="t" strokeweight=".019pt" strokecolor="#929597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DRAWING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1151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1263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45.398376pt;margin-top:8.209715pt;width:.1pt;height:.1pt;mso-position-horizontal-relative:page;mso-position-vertical-relative:paragraph;z-index:-1191" coordorigin="16908,164" coordsize="2,2">
            <v:shape style="position:absolute;left:16908;top:164;width:2;height:2" coordorigin="16908,164" coordsize="0,0" path="m16908,164l16908,164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845.398376pt;margin-top:8.209915pt;width:.1pt;height:.1pt;mso-position-horizontal-relative:page;mso-position-vertical-relative:paragraph;z-index:-1190" coordorigin="16908,164" coordsize="2,2">
            <v:shape style="position:absolute;left:16908;top:164;width:2;height:2" coordorigin="16908,164" coordsize="0,0" path="m16908,164l16908,164,16908,164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845.398376pt;margin-top:8.210114pt;width:.1pt;height:.1pt;mso-position-horizontal-relative:page;mso-position-vertical-relative:paragraph;z-index:-1189" coordorigin="16908,164" coordsize="2,2">
            <v:shape style="position:absolute;left:16908;top:164;width:2;height:2" coordorigin="16908,164" coordsize="0,0" path="m16908,164l16908,164e" filled="f" stroked="t" strokeweight=".019pt" strokecolor="#231F20">
              <v:path arrowok="t"/>
            </v:shape>
          </v:group>
          <w10:wrap type="none"/>
        </w:pict>
      </w:r>
      <w:r>
        <w:rPr/>
        <w:pict>
          <w10:wrap type="none"/>
          <v:shape style="position:absolute;margin-left:856.488078pt;margin-top:2.953171pt;width:.709917pt;height:.371619pt;mso-position-horizontal-relative:page;mso-position-vertical-relative:paragraph;z-index:-1169;rotation:79" type="#_x0000_t136" fillcolor="#231F20" stroked="f">
            <o:extrusion v:ext="view" autorotationcenter="t"/>
            <v:textpath style="font-family:&amp;quot;Arial&amp;quot;;font-size:0pt;v-text-kern:t;mso-text-shadow:auto" string="W/D"/>
          </v:shape>
        </w:pict>
      </w:r>
      <w:r>
        <w:rPr/>
        <w:pict>
          <w10:wrap type="none"/>
          <v:shape style="position:absolute;margin-left:844.239319pt;margin-top:7.779362pt;width:2.232437pt;height:.369778pt;mso-position-horizontal-relative:page;mso-position-vertical-relative:paragraph;z-index:-1166;rotation:351" type="#_x0000_t136" fillcolor="#231F20" stroked="f">
            <o:extrusion v:ext="view" autorotationcenter="t"/>
            <v:textpath style="font-family:&amp;quot;Arial&amp;quot;;font-size:0pt;v-text-kern:t;mso-text-shadow:auto" string="REF        DW"/>
          </v:shape>
        </w:pict>
      </w:r>
      <w:r>
        <w:rPr/>
        <w:pict>
          <w10:wrap type="none"/>
          <v:shape style="position:absolute;margin-left:845.745544pt;margin-top:7.952028pt;width:.927407pt;height:.369778pt;mso-position-horizontal-relative:page;mso-position-vertical-relative:paragraph;z-index:-1165;rotation:351" type="#_x0000_t136" fillcolor="#231F20" stroked="f">
            <o:extrusion v:ext="view" autorotationcenter="t"/>
            <v:textpath style="font-family:&amp;quot;Arial&amp;quot;;font-size:0pt;v-text-kern:t;mso-text-shadow:auto" string="N.I.C."/>
          </v:shape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967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4356" w:space="1842"/>
            <w:col w:w="6902"/>
          </w:cols>
        </w:sectPr>
      </w:pPr>
      <w:rPr/>
    </w:p>
    <w:p>
      <w:pPr>
        <w:spacing w:before="58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VESTIBULE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1097-4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181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1097-2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385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6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992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DINING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6" w:lineRule="atLeast"/>
        <w:ind w:left="12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EXAM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3" w:lineRule="atLeast"/>
        <w:ind w:left="-21" w:right="-1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EXAM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OT/PT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3" w:right="-23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6" w:right="-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31.198486pt;margin-top:.642305pt;width:.1pt;height:.1pt;mso-position-horizontal-relative:page;mso-position-vertical-relative:paragraph;z-index:-1235" coordorigin="16624,13" coordsize="2,2">
            <v:shape style="position:absolute;left:16624;top:13;width:2;height:2" coordorigin="16624,13" coordsize="0,0" path="m16624,13l16624,13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952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1110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-7" w:right="-2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PRESENTATION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7" w:right="-2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171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TOILET/SHOWER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7" w:lineRule="atLeast"/>
        <w:ind w:left="-2" w:right="-2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GATES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6" w:right="-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CENTER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" w:right="-2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5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1197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0" w:after="0" w:line="144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4"/>
        </w:rPr>
        <w:t>MIDDLE</w:t>
      </w:r>
      <w:r>
        <w:rPr>
          <w:rFonts w:ascii="Arial" w:hAnsi="Arial" w:cs="Arial" w:eastAsia="Arial"/>
          <w:sz w:val="17"/>
          <w:szCs w:val="17"/>
          <w:color w:val="58595B"/>
          <w:spacing w:val="4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7"/>
          <w:b/>
          <w:bCs/>
          <w:position w:val="-4"/>
        </w:rPr>
        <w:t>SCHOOL</w:t>
      </w:r>
      <w:r>
        <w:rPr>
          <w:rFonts w:ascii="Arial" w:hAnsi="Arial" w:cs="Arial" w:eastAsia="Arial"/>
          <w:sz w:val="17"/>
          <w:szCs w:val="17"/>
          <w:color w:val="58595B"/>
          <w:spacing w:val="-9"/>
          <w:w w:val="97"/>
          <w:b/>
          <w:bCs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7"/>
          <w:b/>
          <w:bCs/>
          <w:position w:val="-4"/>
        </w:rPr>
        <w:t>CONSTRUCTION</w:t>
      </w:r>
      <w:r>
        <w:rPr>
          <w:rFonts w:ascii="Arial" w:hAnsi="Arial" w:cs="Arial" w:eastAsia="Arial"/>
          <w:sz w:val="17"/>
          <w:szCs w:val="17"/>
          <w:color w:val="58595B"/>
          <w:spacing w:val="12"/>
          <w:w w:val="97"/>
          <w:b/>
          <w:bCs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4"/>
        </w:rPr>
        <w:t>COST: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12" w:equalWidth="0">
            <w:col w:w="15185" w:space="26"/>
            <w:col w:w="33" w:space="127"/>
            <w:col w:w="21" w:space="31"/>
            <w:col w:w="21" w:space="117"/>
            <w:col w:w="64" w:space="26"/>
            <w:col w:w="49" w:space="163"/>
            <w:col w:w="31" w:space="140"/>
            <w:col w:w="31" w:space="155"/>
            <w:col w:w="47" w:space="46"/>
            <w:col w:w="50" w:space="61"/>
            <w:col w:w="53" w:space="3082"/>
            <w:col w:w="3541"/>
          </w:cols>
        </w:sectPr>
      </w:pPr>
      <w:rPr/>
    </w:p>
    <w:p>
      <w:pPr>
        <w:spacing w:before="37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DINING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510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959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left="-20" w:right="3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98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0" w:after="0" w:line="240" w:lineRule="auto"/>
        <w:ind w:left="-21"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EXAM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103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OT/PT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1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COMMONS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" w:right="-2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" w:lineRule="atLeast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645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4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5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8" w:right="-28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130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S3-1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296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</w:rPr>
        <w:t>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9" w:equalWidth="0">
            <w:col w:w="15273" w:space="150"/>
            <w:col w:w="10" w:space="93"/>
            <w:col w:w="33" w:space="2"/>
            <w:col w:w="116" w:space="87"/>
            <w:col w:w="18" w:space="295"/>
            <w:col w:w="53" w:space="106"/>
            <w:col w:w="44" w:space="49"/>
            <w:col w:w="20" w:space="183"/>
            <w:col w:w="6568"/>
          </w:cols>
        </w:sectPr>
      </w:pPr>
      <w:rPr/>
    </w:p>
    <w:p>
      <w:pPr>
        <w:spacing w:before="0" w:after="0" w:line="138" w:lineRule="exact"/>
        <w:ind w:left="2764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3"/>
        </w:rPr>
        <w:t>Learning</w:t>
      </w:r>
      <w:r>
        <w:rPr>
          <w:rFonts w:ascii="Arial" w:hAnsi="Arial" w:cs="Arial" w:eastAsia="Arial"/>
          <w:sz w:val="18"/>
          <w:szCs w:val="18"/>
          <w:color w:val="636466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3"/>
        </w:rPr>
        <w:t>Studio,</w:t>
      </w:r>
      <w:r>
        <w:rPr>
          <w:rFonts w:ascii="Arial" w:hAnsi="Arial" w:cs="Arial" w:eastAsia="Arial"/>
          <w:sz w:val="18"/>
          <w:szCs w:val="18"/>
          <w:color w:val="636466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3"/>
        </w:rPr>
        <w:t>Type</w:t>
      </w:r>
      <w:r>
        <w:rPr>
          <w:rFonts w:ascii="Arial" w:hAnsi="Arial" w:cs="Arial" w:eastAsia="Arial"/>
          <w:sz w:val="18"/>
          <w:szCs w:val="18"/>
          <w:color w:val="636466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2"/>
          <w:position w:val="-3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41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951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7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971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2" w:after="0" w:line="240" w:lineRule="auto"/>
        <w:ind w:left="-19" w:right="-1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7" w:right="-8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20" w:right="-1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494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6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CHAIR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2" w:right="-2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5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405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1" w:after="0" w:line="240" w:lineRule="auto"/>
        <w:ind w:left="8" w:right="-4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DINING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2" w:right="-3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1097-1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NURSES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21" w:right="3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w10:wrap type="none"/>
          <v:shape style="position:absolute;margin-left:808.311707pt;margin-top:.019407pt;width:.725063pt;height:.370206pt;mso-position-horizontal-relative:page;mso-position-vertical-relative:paragraph;z-index:-1168;rotation:79" type="#_x0000_t136" fillcolor="#231F20" stroked="f">
            <o:extrusion v:ext="view" autorotationcenter="t"/>
            <v:textpath style="font-family:&amp;quot;Arial&amp;quot;;font-size:0pt;v-text-kern:t;mso-text-shadow:auto" string="REF"/>
          </v:shape>
        </w:pict>
      </w:r>
      <w:r>
        <w:rPr/>
        <w:pict>
          <w10:wrap type="none"/>
          <v:shape style="position:absolute;margin-left:808.759683pt;margin-top:-.052061pt;width:.627940pt;height:.370206pt;mso-position-horizontal-relative:page;mso-position-vertical-relative:paragraph;z-index:-1167;rotation:79" type="#_x0000_t136" fillcolor="#231F20" stroked="f">
            <o:extrusion v:ext="view" autorotationcenter="t"/>
            <v:textpath style="font-family:&amp;quot;Arial&amp;quot;;font-size:0pt;v-text-kern:t;mso-text-shadow:auto" string="U/C"/>
          </v:shape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932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OFFICE/WAITING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0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/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SHOWER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3" w:after="0" w:line="240" w:lineRule="auto"/>
        <w:ind w:right="-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ELEVATOR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ELEVATOR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56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left="18" w:right="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MACHINE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ROOM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60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left="5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901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2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" w:lineRule="atLeast"/>
        <w:ind w:left="8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IDF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79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" w:lineRule="atLeast"/>
        <w:ind w:left="2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" w:after="0" w:line="1" w:lineRule="atLeast"/>
        <w:ind w:left="2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3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64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3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827.633728pt;margin-top:1.868603pt;width:.1pt;height:.1pt;mso-position-horizontal-relative:page;mso-position-vertical-relative:paragraph;z-index:-1232" coordorigin="16553,37" coordsize="2,2">
            <v:shape style="position:absolute;left:16553;top:37;width:2;height:2" coordorigin="16553,37" coordsize="0,0" path="m16553,37l16553,37,16553,38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5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8" w:right="-28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6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1205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3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861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38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4"/>
        </w:rPr>
        <w:t>$41,436,000</w:t>
      </w:r>
      <w:r>
        <w:rPr>
          <w:rFonts w:ascii="Arial" w:hAnsi="Arial" w:cs="Arial" w:eastAsia="Arial"/>
          <w:sz w:val="17"/>
          <w:szCs w:val="17"/>
          <w:color w:val="58595B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4"/>
        </w:rPr>
        <w:t>($318/SF)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13" w:equalWidth="0">
            <w:col w:w="4724" w:space="10053"/>
            <w:col w:w="20" w:space="169"/>
            <w:col w:w="31" w:space="172"/>
            <w:col w:w="31" w:space="177"/>
            <w:col w:w="50" w:space="105"/>
            <w:col w:w="177" w:space="54"/>
            <w:col w:w="19" w:space="69"/>
            <w:col w:w="140" w:space="43"/>
            <w:col w:w="44" w:space="115"/>
            <w:col w:w="30" w:space="91"/>
            <w:col w:w="27" w:space="158"/>
            <w:col w:w="31" w:space="3030"/>
            <w:col w:w="3540"/>
          </w:cols>
        </w:sectPr>
      </w:pPr>
      <w:rPr/>
    </w:p>
    <w:p>
      <w:pPr>
        <w:spacing w:before="0" w:after="0" w:line="28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3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1104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3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223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4" w:lineRule="atLeast"/>
        <w:ind w:left="1" w:right="-4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THERAPUTIC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3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PROCESSING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4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4" w:lineRule="atLeast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35" w:lineRule="atLeast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3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6" w:equalWidth="0">
            <w:col w:w="14802" w:space="168"/>
            <w:col w:w="23" w:space="414"/>
            <w:col w:w="20" w:space="411"/>
            <w:col w:w="40" w:space="112"/>
            <w:col w:w="22" w:space="187"/>
            <w:col w:w="6901"/>
          </w:cols>
        </w:sectPr>
      </w:pPr>
      <w:rPr/>
    </w:p>
    <w:p>
      <w:pPr>
        <w:spacing w:before="0" w:after="0" w:line="19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7" w:lineRule="atLeast"/>
        <w:ind w:left="189" w:right="-4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  <w:position w:val="1"/>
        </w:rPr>
        <w:t>TIME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OUT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1020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162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  <w:position w:val="0"/>
        </w:rPr>
      </w:r>
    </w:p>
    <w:p>
      <w:pPr>
        <w:spacing w:before="0" w:after="0" w:line="8" w:lineRule="exact"/>
        <w:ind w:left="54" w:right="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0.615112pt;margin-top:.275262pt;width:16.493673pt;height:.463964pt;mso-position-horizontal-relative:page;mso-position-vertical-relative:paragraph;z-index:-1171" type="#_x0000_t202" filled="f" stroked="f">
            <v:textbox inset="0,0,0,0">
              <w:txbxContent>
                <w:p>
                  <w:pPr>
                    <w:spacing w:before="8" w:after="0" w:line="240" w:lineRule="auto"/>
                    <w:ind w:right="-41"/>
                    <w:jc w:val="left"/>
                    <w:rPr>
                      <w:rFonts w:ascii="Arial Narrow" w:hAnsi="Arial Narrow" w:cs="Arial Narrow" w:eastAsia="Arial Narrow"/>
                      <w:sz w:val="1"/>
                      <w:szCs w:val="1"/>
                    </w:rPr>
                  </w:pPr>
                  <w:rPr/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CORRIDOR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                                                                                                 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50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SF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                                                          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1"/>
                      <w:w w:val="73"/>
                      <w:b/>
                      <w:bCs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163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231F20"/>
                      <w:spacing w:val="0"/>
                      <w:w w:val="73"/>
                      <w:b/>
                      <w:bCs/>
                    </w:rPr>
                    <w:t>SF</w:t>
                  </w:r>
                  <w:r>
                    <w:rPr>
                      <w:rFonts w:ascii="Arial Narrow" w:hAnsi="Arial Narrow" w:cs="Arial Narrow" w:eastAsia="Arial Narrow"/>
                      <w:sz w:val="1"/>
                      <w:szCs w:val="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DUPLICATING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75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" w:after="0" w:line="1" w:lineRule="atLeast"/>
        <w:ind w:left="139" w:right="18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2" w:lineRule="atLeast"/>
        <w:ind w:left="8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0" w:lineRule="atLeast"/>
        <w:ind w:left="1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TEACHER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PLANNING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WORK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3" w:equalWidth="0">
            <w:col w:w="14798" w:space="814"/>
            <w:col w:w="398" w:space="95"/>
            <w:col w:w="6995"/>
          </w:cols>
        </w:sectPr>
      </w:pPr>
      <w:rPr/>
    </w:p>
    <w:p>
      <w:pPr>
        <w:spacing w:before="8" w:after="0" w:line="30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4"/>
        </w:rPr>
        <w:t>1100</w:t>
      </w:r>
      <w:r>
        <w:rPr>
          <w:rFonts w:ascii="Arial" w:hAnsi="Arial" w:cs="Arial" w:eastAsia="Arial"/>
          <w:sz w:val="18"/>
          <w:szCs w:val="18"/>
          <w:color w:val="636466"/>
          <w:spacing w:val="5"/>
          <w:w w:val="100"/>
          <w:position w:val="-14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90"/>
          <w:position w:val="-14"/>
        </w:rPr>
        <w:t>NSF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JANITOR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1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LOBBY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" w:after="0" w:line="240" w:lineRule="auto"/>
        <w:ind w:right="6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22" w:right="-13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267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188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MAIL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2" w:after="0" w:line="240" w:lineRule="auto"/>
        <w:ind w:right="-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SPED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CONFERENCE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" w:lineRule="atLeast"/>
        <w:ind w:left="-22" w:right="-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1021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STATIONS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PREP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1037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1045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594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120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7" w:equalWidth="0">
            <w:col w:w="4137" w:space="11104"/>
            <w:col w:w="26" w:space="165"/>
            <w:col w:w="21" w:space="166"/>
            <w:col w:w="106" w:space="46"/>
            <w:col w:w="16" w:space="93"/>
            <w:col w:w="135" w:space="102"/>
            <w:col w:w="6983"/>
          </w:cols>
        </w:sectPr>
      </w:pPr>
      <w:rPr/>
    </w:p>
    <w:p>
      <w:pPr>
        <w:spacing w:before="7" w:after="0" w:line="240" w:lineRule="auto"/>
        <w:ind w:right="-1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77.011292pt;margin-top:.007282pt;width:.1pt;height:.1pt;mso-position-horizontal-relative:page;mso-position-vertical-relative:paragraph;z-index:-1236" coordorigin="15540,0" coordsize="2,2">
            <v:shape style="position:absolute;left:15540;top:0;width:2;height:2" coordorigin="15540,0" coordsize="0,0" path="m15540,0l15540,0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66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185" w:lineRule="auto"/>
        <w:ind w:left="2" w:right="7075" w:firstLine="-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GENERAL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1008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position w:val="0"/>
        </w:rPr>
        <w:t>UP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position w:val="0"/>
        </w:rPr>
        <w:t>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1005-2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240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WAITING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 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99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1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TEACHER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WORK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5262" w:space="325"/>
            <w:col w:w="7513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6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59.499512pt;margin-top:1.996097pt;width:.1pt;height:.1pt;mso-position-horizontal-relative:page;mso-position-vertical-relative:paragraph;z-index:-1183" coordorigin="15190,40" coordsize="2,2">
            <v:shape style="position:absolute;left:15190;top:40;width:2;height:2" coordorigin="15190,40" coordsize="0,0" path="m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495178pt;margin-top:1.986997pt;width:.1pt;height:.1pt;mso-position-horizontal-relative:page;mso-position-vertical-relative:paragraph;z-index:-1182" coordorigin="15190,40" coordsize="2,2">
            <v:shape style="position:absolute;left:15190;top:40;width:2;height:2" coordorigin="15190,40" coordsize="0,0" path="m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499512pt;margin-top:1.996097pt;width:.1pt;height:.1pt;mso-position-horizontal-relative:page;mso-position-vertical-relative:paragraph;z-index:-1181" coordorigin="15190,40" coordsize="2,2">
            <v:shape style="position:absolute;left:15190;top:40;width:2;height:2" coordorigin="15190,40" coordsize="0,0" path="m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499207pt;margin-top:1.986997pt;width:.1pt;height:.1pt;mso-position-horizontal-relative:page;mso-position-vertical-relative:paragraph;z-index:-1180" coordorigin="15190,40" coordsize="2,2">
            <v:shape style="position:absolute;left:15190;top:40;width:2;height:2" coordorigin="15190,40" coordsize="0,0" path="m15190,40l15190,40,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494812pt;margin-top:1.991498pt;width:.1pt;height:.1pt;mso-position-horizontal-relative:page;mso-position-vertical-relative:paragraph;z-index:-1179" coordorigin="15190,40" coordsize="2,2">
            <v:shape style="position:absolute;left:15190;top:40;width:2;height:2" coordorigin="15190,40" coordsize="0,0" path="m15190,40l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503906pt;margin-top:1.996397pt;width:.1pt;height:.1pt;mso-position-horizontal-relative:page;mso-position-vertical-relative:paragraph;z-index:-1178" coordorigin="15190,40" coordsize="2,2">
            <v:shape style="position:absolute;left:15190;top:40;width:2;height:2" coordorigin="15190,40" coordsize="0,0" path="m15190,40l15190,40,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499512pt;margin-top:1.986697pt;width:.1pt;height:.1pt;mso-position-horizontal-relative:page;mso-position-vertical-relative:paragraph;z-index:-1177" coordorigin="15190,40" coordsize="2,2">
            <v:shape style="position:absolute;left:15190;top:40;width:2;height:2" coordorigin="15190,40" coordsize="0,0" path="m15190,40l15190,40,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504211pt;margin-top:1.996097pt;width:.1pt;height:.1pt;mso-position-horizontal-relative:page;mso-position-vertical-relative:paragraph;z-index:-1176" coordorigin="15190,40" coordsize="2,2">
            <v:shape style="position:absolute;left:15190;top:40;width:2;height:2" coordorigin="15190,40" coordsize="0,0" path="m15190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9.640381pt;margin-top:2.019798pt;width:.1pt;height:.1pt;mso-position-horizontal-relative:page;mso-position-vertical-relative:paragraph;z-index:-1175" coordorigin="15193,40" coordsize="2,2">
            <v:shape style="position:absolute;left:15193;top:40;width:2;height:2" coordorigin="15193,40" coordsize="0,0" path="m15193,40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1508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0" w:after="0" w:line="240" w:lineRule="auto"/>
        <w:ind w:left="1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PRESENTATION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222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4" w:after="0" w:line="240" w:lineRule="auto"/>
        <w:ind w:left="26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3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9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COMMONS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" w:right="-2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512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73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6" w:after="0" w:line="240" w:lineRule="auto"/>
        <w:ind w:left="3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90.609192pt;margin-top:.369903pt;width:.1pt;height:.1pt;mso-position-horizontal-relative:page;mso-position-vertical-relative:paragraph;z-index:-1188" coordorigin="15812,7" coordsize="2,2">
            <v:shape style="position:absolute;left:15812;top:7;width:2;height:2" coordorigin="15812,7" coordsize="0,0" path="m15812,7l15812,7,15812,7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90.604492pt;margin-top:.379303pt;width:.1pt;height:.1pt;mso-position-horizontal-relative:page;mso-position-vertical-relative:paragraph;z-index:-1187" coordorigin="15812,8" coordsize="2,2">
            <v:shape style="position:absolute;left:15812;top:8;width:2;height:2" coordorigin="15812,8" coordsize="0,0" path="m15812,8l15812,8,15812,8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90.614197pt;margin-top:.374903pt;width:.1pt;height:.1pt;mso-position-horizontal-relative:page;mso-position-vertical-relative:paragraph;z-index:-1186" coordorigin="15812,7" coordsize="2,2">
            <v:shape style="position:absolute;left:15812;top:7;width:2;height:2" coordorigin="15812,7" coordsize="0,0" path="m15812,7l15812,7,15812,8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90.604797pt;margin-top:.379603pt;width:.1pt;height:.1pt;mso-position-horizontal-relative:page;mso-position-vertical-relative:paragraph;z-index:-1185" coordorigin="15812,8" coordsize="2,2">
            <v:shape style="position:absolute;left:15812;top:8;width:2;height:2" coordorigin="15812,8" coordsize="0,0" path="m15812,8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90.577026pt;margin-top:.520503pt;width:.1pt;height:.1pt;mso-position-horizontal-relative:page;mso-position-vertical-relative:paragraph;z-index:-1184" coordorigin="15812,10" coordsize="2,2">
            <v:shape style="position:absolute;left:15812;top:10;width:2;height:2" coordorigin="15812,10" coordsize="0,0" path="m15812,10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VESTIBULE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3" w:after="0" w:line="240" w:lineRule="auto"/>
        <w:ind w:left="-21" w:right="-3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S2-1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479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295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2" w:after="0" w:line="240" w:lineRule="auto"/>
        <w:ind w:left="1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</w:rPr>
        <w:t>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left="-17" w:right="-1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20" w:right="-1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200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3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CONFERENCE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6" w:right="-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9" w:right="-3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20" w:right="2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ROOM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2" w:right="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9" w:right="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410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8" w:after="0" w:line="240" w:lineRule="auto"/>
        <w:ind w:left="-12" w:right="-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CONFERENCE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S4-1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2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165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7" w:after="0" w:line="240" w:lineRule="auto"/>
        <w:ind w:left="21" w:right="1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8" w:right="18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1005-1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8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PRINCIPALS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STUDENT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6" w:after="0" w:line="240" w:lineRule="auto"/>
        <w:ind w:left="6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SPEECH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OFFICE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5" w:after="0" w:line="240" w:lineRule="auto"/>
        <w:ind w:left="1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SPED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CHAIR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157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ASSISTANT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7" w:after="0" w:line="63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5"/>
          <w:b/>
          <w:bCs/>
          <w:position w:val="-12"/>
        </w:rPr>
        <w:t>Administration</w:t>
      </w:r>
      <w:r>
        <w:rPr>
          <w:rFonts w:ascii="Arial" w:hAnsi="Arial" w:cs="Arial" w:eastAsia="Arial"/>
          <w:sz w:val="18"/>
          <w:szCs w:val="18"/>
          <w:color w:val="939598"/>
          <w:spacing w:val="20"/>
          <w:w w:val="105"/>
          <w:b/>
          <w:bCs/>
          <w:position w:val="-12"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5"/>
          <w:b/>
          <w:bCs/>
          <w:position w:val="-12"/>
        </w:rPr>
        <w:t>&amp;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8" w:after="0" w:line="6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1"/>
        </w:rPr>
        <w:t>HIGH</w:t>
      </w:r>
      <w:r>
        <w:rPr>
          <w:rFonts w:ascii="Arial" w:hAnsi="Arial" w:cs="Arial" w:eastAsia="Arial"/>
          <w:sz w:val="17"/>
          <w:szCs w:val="17"/>
          <w:color w:val="58595B"/>
          <w:spacing w:val="10"/>
          <w:w w:val="100"/>
          <w:b/>
          <w:bCs/>
          <w:position w:val="-11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7"/>
          <w:b/>
          <w:bCs/>
          <w:position w:val="-11"/>
        </w:rPr>
        <w:t>SCHOOL</w:t>
      </w:r>
      <w:r>
        <w:rPr>
          <w:rFonts w:ascii="Arial" w:hAnsi="Arial" w:cs="Arial" w:eastAsia="Arial"/>
          <w:sz w:val="17"/>
          <w:szCs w:val="17"/>
          <w:color w:val="58595B"/>
          <w:spacing w:val="-9"/>
          <w:w w:val="97"/>
          <w:b/>
          <w:bCs/>
          <w:position w:val="-11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7"/>
          <w:b/>
          <w:bCs/>
          <w:position w:val="-11"/>
        </w:rPr>
        <w:t>CONSTRUCTION</w:t>
      </w:r>
      <w:r>
        <w:rPr>
          <w:rFonts w:ascii="Arial" w:hAnsi="Arial" w:cs="Arial" w:eastAsia="Arial"/>
          <w:sz w:val="17"/>
          <w:szCs w:val="17"/>
          <w:color w:val="58595B"/>
          <w:spacing w:val="12"/>
          <w:w w:val="97"/>
          <w:b/>
          <w:bCs/>
          <w:position w:val="-11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11"/>
        </w:rPr>
        <w:t>COST: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10" w:equalWidth="0">
            <w:col w:w="14748" w:space="116"/>
            <w:col w:w="71" w:space="88"/>
            <w:col w:w="53" w:space="63"/>
            <w:col w:w="81" w:space="120"/>
            <w:col w:w="137" w:space="115"/>
            <w:col w:w="42" w:space="73"/>
            <w:col w:w="126" w:space="47"/>
            <w:col w:w="54" w:space="1139"/>
            <w:col w:w="1546" w:space="940"/>
            <w:col w:w="3541"/>
          </w:cols>
        </w:sectPr>
      </w:pPr>
      <w:rPr/>
    </w:p>
    <w:p>
      <w:pPr>
        <w:spacing w:before="0" w:after="0" w:line="27" w:lineRule="atLeast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79.01709pt;margin-top:2.667922pt;width:.1pt;height:.1pt;mso-position-horizontal-relative:page;mso-position-vertical-relative:paragraph;z-index:-1237" coordorigin="15580,53" coordsize="2,2">
            <v:shape style="position:absolute;left:15580;top:53;width:2;height:2" coordorigin="15580,53" coordsize="0,0" path="m15581,53l15580,53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PRINCIPAL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9" w:lineRule="atLeast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SECRETARY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SUPERVISORY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PRINCIPAL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5653" w:space="54"/>
            <w:col w:w="7393"/>
          </w:cols>
        </w:sectPr>
      </w:pPr>
      <w:rPr/>
    </w:p>
    <w:p>
      <w:pPr>
        <w:spacing w:before="41" w:after="0" w:line="193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"/>
        </w:rPr>
        <w:t>Learning</w:t>
      </w:r>
      <w:r>
        <w:rPr>
          <w:rFonts w:ascii="Arial" w:hAnsi="Arial" w:cs="Arial" w:eastAsia="Arial"/>
          <w:sz w:val="18"/>
          <w:szCs w:val="18"/>
          <w:color w:val="636466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"/>
        </w:rPr>
        <w:t>Studio,</w:t>
      </w:r>
      <w:r>
        <w:rPr>
          <w:rFonts w:ascii="Arial" w:hAnsi="Arial" w:cs="Arial" w:eastAsia="Arial"/>
          <w:sz w:val="18"/>
          <w:szCs w:val="18"/>
          <w:color w:val="636466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"/>
        </w:rPr>
        <w:t>Type</w:t>
      </w:r>
      <w:r>
        <w:rPr>
          <w:rFonts w:ascii="Arial" w:hAnsi="Arial" w:cs="Arial" w:eastAsia="Arial"/>
          <w:sz w:val="18"/>
          <w:szCs w:val="18"/>
          <w:color w:val="636466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102"/>
          <w:position w:val="-1"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949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ART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STORAGE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6" w:right="-26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8" w:right="-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145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left="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IDF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51.542419pt;margin-top:6.537713pt;width:.1pt;height:.1pt;mso-position-horizontal-relative:page;mso-position-vertical-relative:paragraph;z-index:-1196" coordorigin="15031,131" coordsize="2,2">
            <v:shape style="position:absolute;left:15031;top:131;width:2;height:2" coordorigin="15031,131" coordsize="0,0" path="m15031,131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88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STAGE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"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56.300415pt;margin-top:9.153788pt;width:.1pt;height:.1pt;mso-position-horizontal-relative:page;mso-position-vertical-relative:paragraph;z-index:-1200" coordorigin="15126,183" coordsize="2,2">
            <v:shape style="position:absolute;left:15126;top:183;width:2;height:2" coordorigin="15126,183" coordsize="0,0" path="m15126,183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587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2388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9" w:lineRule="atLeast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DA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VINCI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861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2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5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1060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8" w:right="-28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9" w:after="0" w:line="240" w:lineRule="auto"/>
        <w:ind w:left="-9" w:right="-29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TEACHER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PLANNING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WORK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10" w:right="-3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STATIONS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" w:right="-22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5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603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17" w:lineRule="atLeast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SOCIAL/EMOTIONAL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3" w:right="-1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1056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0" w:after="0" w:line="20" w:lineRule="atLeast"/>
        <w:ind w:left="9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3" w:right="-42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1013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201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250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250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118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39598"/>
          <w:spacing w:val="0"/>
          <w:w w:val="102"/>
          <w:b/>
          <w:bCs/>
          <w:position w:val="-7"/>
        </w:rPr>
        <w:t>Guidance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29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1"/>
          <w:position w:val="-6"/>
        </w:rPr>
        <w:t>$11,161,000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15" w:equalWidth="0">
            <w:col w:w="10108" w:space="3957"/>
            <w:col w:w="31" w:space="273"/>
            <w:col w:w="44" w:space="6"/>
            <w:col w:w="16" w:space="80"/>
            <w:col w:w="21" w:space="65"/>
            <w:col w:w="33" w:space="90"/>
            <w:col w:w="26" w:space="33"/>
            <w:col w:w="27" w:space="140"/>
            <w:col w:w="31" w:space="57"/>
            <w:col w:w="44" w:space="33"/>
            <w:col w:w="52" w:space="77"/>
            <w:col w:w="60" w:space="324"/>
            <w:col w:w="281" w:space="1868"/>
            <w:col w:w="844" w:space="940"/>
            <w:col w:w="3539"/>
          </w:cols>
        </w:sectPr>
      </w:pPr>
      <w:rPr/>
    </w:p>
    <w:p>
      <w:pPr>
        <w:spacing w:before="6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ART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5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40.593384pt;margin-top:5.039190pt;width:.1pt;height:.1pt;mso-position-horizontal-relative:page;mso-position-vertical-relative:paragraph;z-index:-1223" coordorigin="14812,101" coordsize="2,2">
            <v:shape style="position:absolute;left:14812;top:101;width:2;height:2" coordorigin="14812,101" coordsize="0,0" path="m14812,101l14812,101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40.640015pt;margin-top:5.10529pt;width:.1pt;height:.1pt;mso-position-horizontal-relative:page;mso-position-vertical-relative:paragraph;z-index:-1222" coordorigin="14813,102" coordsize="2,2">
            <v:shape style="position:absolute;left:14813;top:102;width:2;height:2" coordorigin="14813,102" coordsize="0,0" path="m14813,102l14813,102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70496pt;margin-top:2.149990pt;width:.1pt;height:.1pt;mso-position-horizontal-relative:page;mso-position-vertical-relative:paragraph;z-index:-1221" coordorigin="14651,43" coordsize="2,2">
            <v:shape style="position:absolute;left:14651;top:43;width:2;height:2" coordorigin="14651,43" coordsize="0,0" path="m14652,43l14651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70496pt;margin-top:2.149990pt;width:.1pt;height:.1pt;mso-position-horizontal-relative:page;mso-position-vertical-relative:paragraph;z-index:-1220" coordorigin="14651,43" coordsize="2,2">
            <v:shape style="position:absolute;left:14651;top:43;width:2;height:2" coordorigin="14651,43" coordsize="0,0" path="m14652,43l14651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84595pt;margin-top:2.164090pt;width:.1pt;height:.1pt;mso-position-horizontal-relative:page;mso-position-vertical-relative:paragraph;z-index:-1219" coordorigin="14652,43" coordsize="2,2">
            <v:shape style="position:absolute;left:14652;top:43;width:2;height:2" coordorigin="14652,43" coordsize="0,0" path="m14652,43l14652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603394pt;margin-top:2.178190pt;width:.1pt;height:.1pt;mso-position-horizontal-relative:page;mso-position-vertical-relative:paragraph;z-index:-1218" coordorigin="14652,44" coordsize="2,2">
            <v:shape style="position:absolute;left:14652;top:44;width:2;height:2" coordorigin="14652,44" coordsize="0,0" path="m14652,44l14652,44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603394pt;margin-top:2.178190pt;width:.1pt;height:.1pt;mso-position-horizontal-relative:page;mso-position-vertical-relative:paragraph;z-index:-1217" coordorigin="14652,44" coordsize="2,2">
            <v:shape style="position:absolute;left:14652;top:44;width:2;height:2" coordorigin="14652,44" coordsize="0,0" path="m14652,44l14652,44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84595pt;margin-top:2.164090pt;width:.1pt;height:.1pt;mso-position-horizontal-relative:page;mso-position-vertical-relative:paragraph;z-index:-1216" coordorigin="14652,43" coordsize="2,2">
            <v:shape style="position:absolute;left:14652;top:43;width:2;height:2" coordorigin="14652,43" coordsize="0,0" path="m14652,43l14652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603394pt;margin-top:2.178190pt;width:.1pt;height:.1pt;mso-position-horizontal-relative:page;mso-position-vertical-relative:paragraph;z-index:-1215" coordorigin="14652,44" coordsize="2,2">
            <v:shape style="position:absolute;left:14652;top:44;width:2;height:2" coordorigin="14652,44" coordsize="0,0" path="m14652,44l14652,44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84595pt;margin-top:2.164090pt;width:.1pt;height:.1pt;mso-position-horizontal-relative:page;mso-position-vertical-relative:paragraph;z-index:-1214" coordorigin="14652,43" coordsize="2,2">
            <v:shape style="position:absolute;left:14652;top:43;width:2;height:2" coordorigin="14652,43" coordsize="0,0" path="m14652,43l14652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70496pt;margin-top:2.149990pt;width:.1pt;height:.1pt;mso-position-horizontal-relative:page;mso-position-vertical-relative:paragraph;z-index:-1213" coordorigin="14651,43" coordsize="2,2">
            <v:shape style="position:absolute;left:14651;top:43;width:2;height:2" coordorigin="14651,43" coordsize="0,0" path="m14652,43l14651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603271pt;margin-top:2.178190pt;width:.1pt;height:.1pt;mso-position-horizontal-relative:page;mso-position-vertical-relative:paragraph;z-index:-1212" coordorigin="14652,44" coordsize="2,2">
            <v:shape style="position:absolute;left:14652;top:44;width:2;height:2" coordorigin="14652,44" coordsize="0,0" path="m14652,44l14652,44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607727pt;margin-top:2.17379pt;width:.1pt;height:.1pt;mso-position-horizontal-relative:page;mso-position-vertical-relative:paragraph;z-index:-1211" coordorigin="14652,43" coordsize="2,2">
            <v:shape style="position:absolute;left:14652;top:43;width:2;height:2" coordorigin="14652,43" coordsize="0,0" path="m14652,43l14652,44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84473pt;margin-top:2.164090pt;width:.1pt;height:.1pt;mso-position-horizontal-relative:page;mso-position-vertical-relative:paragraph;z-index:-1210" coordorigin="14652,43" coordsize="2,2">
            <v:shape style="position:absolute;left:14652;top:43;width:2;height:2" coordorigin="14652,43" coordsize="0,0" path="m14652,43l14652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88928pt;margin-top:2.15969pt;width:.1pt;height:.1pt;mso-position-horizontal-relative:page;mso-position-vertical-relative:paragraph;z-index:-1209" coordorigin="14652,43" coordsize="2,2">
            <v:shape style="position:absolute;left:14652;top:43;width:2;height:2" coordorigin="14652,43" coordsize="0,0" path="m14652,43l14652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70496pt;margin-top:2.149990pt;width:.1pt;height:.1pt;mso-position-horizontal-relative:page;mso-position-vertical-relative:paragraph;z-index:-1208" coordorigin="14651,43" coordsize="2,2">
            <v:shape style="position:absolute;left:14651;top:43;width:2;height:2" coordorigin="14651,43" coordsize="0,0" path="m14652,43l14651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574707pt;margin-top:2.140890pt;width:.1pt;height:.1pt;mso-position-horizontal-relative:page;mso-position-vertical-relative:paragraph;z-index:-1207" coordorigin="14651,43" coordsize="2,2">
            <v:shape style="position:absolute;left:14651;top:43;width:2;height:2" coordorigin="14651,43" coordsize="0,0" path="m14651,43l14652,43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443176pt;margin-top:1.98629pt;width:.1pt;height:.1pt;mso-position-horizontal-relative:page;mso-position-vertical-relative:paragraph;z-index:-1206" coordorigin="14649,40" coordsize="2,2">
            <v:shape style="position:absolute;left:14649;top:40;width:2;height:2" coordorigin="14649,40" coordsize="0,0" path="m14649,40l14649,40,14649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448303pt;margin-top:1.99529pt;width:.1pt;height:.1pt;mso-position-horizontal-relative:page;mso-position-vertical-relative:paragraph;z-index:-1205" coordorigin="14649,40" coordsize="2,2">
            <v:shape style="position:absolute;left:14649;top:40;width:2;height:2" coordorigin="14649,40" coordsize="0,0" path="m14649,40l14649,40,14649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448303pt;margin-top:1.99029pt;width:.1pt;height:.1pt;mso-position-horizontal-relative:page;mso-position-vertical-relative:paragraph;z-index:-1204" coordorigin="14649,40" coordsize="2,2">
            <v:shape style="position:absolute;left:14649;top:40;width:2;height:2" coordorigin="14649,40" coordsize="0,0" path="m14649,40l14649,40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38208pt;margin-top:1.93929pt;width:.1pt;height:.1pt;mso-position-horizontal-relative:page;mso-position-vertical-relative:paragraph;z-index:-1203" coordorigin="14648,39" coordsize="2,2">
            <v:shape style="position:absolute;left:14648;top:39;width:2;height:2" coordorigin="14648,39" coordsize="0,0" path="m14648,39l14648,39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391296pt;margin-top:1.94369pt;width:.1pt;height:.1pt;mso-position-horizontal-relative:page;mso-position-vertical-relative:paragraph;z-index:-1202" coordorigin="14648,39" coordsize="2,2">
            <v:shape style="position:absolute;left:14648;top:39;width:2;height:2" coordorigin="14648,39" coordsize="0,0" path="m14648,39l14648,39,14648,39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32.382629pt;margin-top:1.94809pt;width:.1pt;height:.1pt;mso-position-horizontal-relative:page;mso-position-vertical-relative:paragraph;z-index:-1201" coordorigin="14648,39" coordsize="2,2">
            <v:shape style="position:absolute;left:14648;top:39;width:2;height:2" coordorigin="14648,39" coordsize="0,0" path="m14648,39l14648,39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1224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207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4292" w:space="346"/>
            <w:col w:w="8462"/>
          </w:cols>
        </w:sectPr>
      </w:pPr>
      <w:rPr/>
    </w:p>
    <w:p>
      <w:pPr>
        <w:spacing w:before="0" w:after="0" w:line="87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466"/>
          <w:spacing w:val="0"/>
          <w:w w:val="100"/>
          <w:position w:val="-10"/>
        </w:rPr>
        <w:t>950</w:t>
      </w:r>
      <w:r>
        <w:rPr>
          <w:rFonts w:ascii="Arial" w:hAnsi="Arial" w:cs="Arial" w:eastAsia="Arial"/>
          <w:sz w:val="18"/>
          <w:szCs w:val="18"/>
          <w:color w:val="636466"/>
          <w:spacing w:val="3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636466"/>
          <w:spacing w:val="0"/>
          <w:w w:val="90"/>
          <w:position w:val="-10"/>
        </w:rPr>
        <w:t>NSF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57.705078pt;margin-top:.816504pt;width:.1pt;height:.1pt;mso-position-horizontal-relative:page;mso-position-vertical-relative:paragraph;z-index:-1199" coordorigin="15154,16" coordsize="2,2">
            <v:shape style="position:absolute;left:15154;top:16;width:2;height:2" coordorigin="15154,16" coordsize="0,0" path="m15154,16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7.704773pt;margin-top:.816104pt;width:.1pt;height:.1pt;mso-position-horizontal-relative:page;mso-position-vertical-relative:paragraph;z-index:-1198" coordorigin="15154,16" coordsize="2,2">
            <v:shape style="position:absolute;left:15154;top:16;width:2;height:2" coordorigin="15154,16" coordsize="0,0" path="m15154,16l15154,16,15154,16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57.68158pt;margin-top:.781404pt;width:.1pt;height:.1pt;mso-position-horizontal-relative:page;mso-position-vertical-relative:paragraph;z-index:-1197" coordorigin="15154,16" coordsize="2,2">
            <v:shape style="position:absolute;left:15154;top:16;width:2;height:2" coordorigin="15154,16" coordsize="0,0" path="m15154,16l15154,16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49.588318pt;margin-top:1.572404pt;width:.1pt;height:.1pt;mso-position-horizontal-relative:page;mso-position-vertical-relative:paragraph;z-index:-1195" coordorigin="14992,31" coordsize="2,2">
            <v:shape style="position:absolute;left:14992;top:31;width:2;height:2" coordorigin="14992,31" coordsize="0,0" path="m14992,32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1099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0" w:after="0" w:line="240" w:lineRule="auto"/>
        <w:ind w:left="-7" w:right="-2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PRESENTATION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7" w:right="-27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4" w:equalWidth="0">
            <w:col w:w="9469" w:space="4460"/>
            <w:col w:w="31" w:space="144"/>
            <w:col w:w="47" w:space="406"/>
            <w:col w:w="8543"/>
          </w:cols>
        </w:sectPr>
      </w:pPr>
      <w:rPr/>
    </w:p>
    <w:p>
      <w:pPr>
        <w:spacing w:before="0" w:after="0" w:line="25" w:lineRule="exact"/>
        <w:ind w:right="-20"/>
        <w:jc w:val="right"/>
        <w:tabs>
          <w:tab w:pos="1620" w:val="left"/>
        </w:tabs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30.409424pt;margin-top:.87998pt;width:.1pt;height:.1pt;mso-position-horizontal-relative:page;mso-position-vertical-relative:paragraph;z-index:-1228" coordorigin="14608,18" coordsize="2,2">
            <v:shape style="position:absolute;left:14608;top:18;width:2;height:2" coordorigin="14608,18" coordsize="0,0" path="m14608,18l14608,18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41.965027pt;margin-top:.76288pt;width:.1pt;height:.1pt;mso-position-horizontal-relative:page;mso-position-vertical-relative:paragraph;z-index:-1226" coordorigin="14839,15" coordsize="2,2">
            <v:shape style="position:absolute;left:14839;top:15;width:2;height:2" coordorigin="14839,15" coordsize="0,0" path="m14839,15l14839,15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41.9646pt;margin-top:.75348pt;width:.1pt;height:.1pt;mso-position-horizontal-relative:page;mso-position-vertical-relative:paragraph;z-index:-1225" coordorigin="14839,15" coordsize="2,2">
            <v:shape style="position:absolute;left:14839;top:15;width:2;height:2" coordorigin="14839,15" coordsize="0,0" path="m14839,15l14839,15e" filled="f" stroked="t" strokeweight=".019pt" strokecolor="#231F20">
              <v:path arrowok="t"/>
            </v:shape>
          </v:group>
          <w10:wrap type="none"/>
        </w:pict>
      </w:r>
      <w:r>
        <w:rPr/>
        <w:pict>
          <v:group style="position:absolute;margin-left:741.889526pt;margin-top:.80508pt;width:.1pt;height:.1pt;mso-position-horizontal-relative:page;mso-position-vertical-relative:paragraph;z-index:-1224" coordorigin="14838,16" coordsize="2,2">
            <v:shape style="position:absolute;left:14838;top:16;width:2;height:2" coordorigin="14838,16" coordsize="0,0" path="m14838,16l14838,16e" filled="f" stroked="t" strokeweight=".019pt" strokecolor="#231F20">
              <v:path arrowok="t"/>
            </v:shape>
          </v:group>
          <w10:wrap type="none"/>
        </w:pict>
      </w:r>
      <w:r>
        <w:rPr>
          <w:rFonts w:ascii="Century Gothic" w:hAnsi="Century Gothic" w:cs="Century Gothic" w:eastAsia="Century Gothic"/>
          <w:sz w:val="12"/>
          <w:szCs w:val="12"/>
          <w:color w:val="939598"/>
          <w:w w:val="99"/>
          <w:position w:val="-9"/>
        </w:rPr>
        <w:t>N</w:t>
      </w:r>
      <w:r>
        <w:rPr>
          <w:rFonts w:ascii="Century Gothic" w:hAnsi="Century Gothic" w:cs="Century Gothic" w:eastAsia="Century Gothic"/>
          <w:sz w:val="12"/>
          <w:szCs w:val="12"/>
          <w:color w:val="939598"/>
          <w:w w:val="100"/>
          <w:position w:val="-9"/>
        </w:rPr>
        <w:tab/>
      </w:r>
      <w:r>
        <w:rPr>
          <w:rFonts w:ascii="Century Gothic" w:hAnsi="Century Gothic" w:cs="Century Gothic" w:eastAsia="Century Gothic"/>
          <w:sz w:val="12"/>
          <w:szCs w:val="12"/>
          <w:color w:val="939598"/>
          <w:w w:val="100"/>
          <w:position w:val="-9"/>
        </w:rPr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  <w:position w:val="0"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  <w:b/>
          <w:bCs/>
          <w:position w:val="0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  <w:position w:val="0"/>
        </w:rPr>
        <w:t>CORRIDOR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PREP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1079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207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4305" w:space="310"/>
            <w:col w:w="8485"/>
          </w:cols>
        </w:sectPr>
      </w:pPr>
      <w:rPr/>
    </w:p>
    <w:p>
      <w:pPr>
        <w:spacing w:before="6" w:after="0" w:line="240" w:lineRule="auto"/>
        <w:ind w:right="-1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1080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w10:wrap type="none"/>
          <v:shape style="position:absolute;margin-left:723.295166pt;margin-top:1.383237pt;width:.726389pt;height:.370311pt;mso-position-horizontal-relative:page;mso-position-vertical-relative:paragraph;z-index:-1170;rotation:39" type="#_x0000_t136" fillcolor="#231F20" stroked="f">
            <o:extrusion v:ext="view" autorotationcenter="t"/>
            <v:textpath style="font-family:&amp;quot;Arial&amp;quot;;font-size:0pt;v-text-kern:t;mso-text-shadow:auto" string="REF"/>
          </v:shape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252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SCIENCE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1078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1202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3" w:equalWidth="0">
            <w:col w:w="14178" w:space="104"/>
            <w:col w:w="14" w:space="146"/>
            <w:col w:w="8658"/>
          </w:cols>
        </w:sectPr>
      </w:pPr>
      <w:rPr/>
    </w:p>
    <w:p>
      <w:pPr>
        <w:spacing w:before="65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1085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4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967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54" w:after="0" w:line="240" w:lineRule="auto"/>
        <w:ind w:left="-21" w:right="-4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MEDIA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COMMONS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1" w:right="-21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1086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-4" w:right="-24"/>
        <w:jc w:val="center"/>
        <w:rPr>
          <w:rFonts w:ascii="Arial Narrow" w:hAnsi="Arial Narrow" w:cs="Arial Narrow" w:eastAsia="Arial Narrow"/>
          <w:sz w:val="1"/>
          <w:szCs w:val="1"/>
        </w:rPr>
      </w:pPr>
      <w:rPr/>
      <w:r>
        <w:rPr/>
        <w:pict>
          <v:group style="position:absolute;margin-left:739.733826pt;margin-top:1.502513pt;width:.1pt;height:.1pt;mso-position-horizontal-relative:page;mso-position-vertical-relative:paragraph;z-index:-1227" coordorigin="14795,30" coordsize="2,2">
            <v:shape style="position:absolute;left:14795;top:30;width:2;height:2" coordorigin="14795,30" coordsize="0,0" path="m14795,30l14795,30e" filled="f" stroked="t" strokeweight=".019pt" strokecolor="#231F20">
              <v:path arrowok="t"/>
            </v:shape>
          </v:group>
          <w10:wrap type="none"/>
        </w:pict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476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4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LEARNING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STUDIO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6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853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6" w:after="0" w:line="97" w:lineRule="exact"/>
        <w:ind w:right="-20"/>
        <w:jc w:val="left"/>
        <w:tabs>
          <w:tab w:pos="14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0"/>
          <w:b/>
          <w:bCs/>
          <w:position w:val="-8"/>
        </w:rPr>
        <w:t>SITE</w:t>
      </w:r>
      <w:r>
        <w:rPr>
          <w:rFonts w:ascii="Arial" w:hAnsi="Arial" w:cs="Arial" w:eastAsia="Arial"/>
          <w:sz w:val="17"/>
          <w:szCs w:val="17"/>
          <w:color w:val="58595B"/>
          <w:spacing w:val="2"/>
          <w:w w:val="90"/>
          <w:b/>
          <w:bCs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8"/>
        </w:rPr>
        <w:t>SIZE: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8"/>
        </w:rPr>
        <w:tab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90"/>
          <w:b/>
          <w:bCs/>
          <w:position w:val="-8"/>
        </w:rPr>
        <w:t>SITE</w:t>
      </w:r>
      <w:r>
        <w:rPr>
          <w:rFonts w:ascii="Arial" w:hAnsi="Arial" w:cs="Arial" w:eastAsia="Arial"/>
          <w:sz w:val="17"/>
          <w:szCs w:val="17"/>
          <w:color w:val="58595B"/>
          <w:spacing w:val="2"/>
          <w:w w:val="90"/>
          <w:b/>
          <w:bCs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  <w:position w:val="-8"/>
        </w:rPr>
        <w:t>COST: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4" w:equalWidth="0">
            <w:col w:w="13841" w:space="176"/>
            <w:col w:w="53" w:space="207"/>
            <w:col w:w="31" w:space="5251"/>
            <w:col w:w="3541"/>
          </w:cols>
        </w:sectPr>
      </w:pPr>
      <w:rPr/>
    </w:p>
    <w:p>
      <w:pPr>
        <w:spacing w:before="31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EMERGENCY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16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1094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ELECTRIC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8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1093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76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0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TOILET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1" w:lineRule="atLeast"/>
        <w:ind w:left="4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SMALL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GROUP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1087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13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125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4" w:equalWidth="0">
            <w:col w:w="13949" w:space="2"/>
            <w:col w:w="30" w:space="53"/>
            <w:col w:w="22" w:space="81"/>
            <w:col w:w="8963"/>
          </w:cols>
        </w:sectPr>
      </w:pPr>
      <w:rPr/>
    </w:p>
    <w:p>
      <w:pPr>
        <w:spacing w:before="9" w:after="0" w:line="1" w:lineRule="atLeast"/>
        <w:ind w:right="-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63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TEACHER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PLANNING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WORK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8" w:after="0" w:line="240" w:lineRule="auto"/>
        <w:ind w:right="-9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STATIONS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1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1088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-4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604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45" w:after="0" w:line="240" w:lineRule="auto"/>
        <w:ind w:right="97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</w:rPr>
        <w:t>UP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</w:rPr>
        <w:t>                                                 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1"/>
          <w:w w:val="73"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LITERACY/MATHEMATICS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right="128"/>
        <w:jc w:val="righ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1092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27" w:after="0" w:line="72" w:lineRule="exact"/>
        <w:ind w:right="-20"/>
        <w:jc w:val="left"/>
        <w:tabs>
          <w:tab w:pos="14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0"/>
        </w:rPr>
        <w:t>40</w:t>
      </w:r>
      <w:r>
        <w:rPr>
          <w:rFonts w:ascii="Arial" w:hAnsi="Arial" w:cs="Arial" w:eastAsia="Arial"/>
          <w:sz w:val="17"/>
          <w:szCs w:val="17"/>
          <w:color w:val="58595B"/>
          <w:spacing w:val="1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0"/>
        </w:rPr>
        <w:t>Acres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1"/>
          <w:position w:val="-10"/>
        </w:rPr>
        <w:t>$6,445,000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4480" w:h="15840" w:orient="landscape"/>
          <w:pgMar w:top="620" w:bottom="0" w:left="600" w:right="780"/>
          <w:cols w:num="2" w:equalWidth="0">
            <w:col w:w="14177" w:space="5383"/>
            <w:col w:w="3540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647.947998pt;margin-top:35.5pt;width:540.551975pt;height:724.5pt;mso-position-horizontal-relative:page;mso-position-vertical-relative:page;z-index:-1297" coordorigin="12959,710" coordsize="10811,14490">
            <v:group style="position:absolute;left:19670;top:720;width:4090;height:10397" coordorigin="19670,720" coordsize="4090,10397">
              <v:shape style="position:absolute;left:19670;top:720;width:4090;height:10397" coordorigin="19670,720" coordsize="4090,10397" path="m23760,11117l19670,11117,19670,720,23760,720,23760,11117e" filled="t" fillcolor="#C5B9C1" stroked="f">
                <v:path arrowok="t"/>
                <v:fill/>
              </v:shape>
              <v:shape style="position:absolute;left:12960;top:9210;width:10800;height:5990" type="#_x0000_t75">
                <v:imagedata r:id="rId14" o:title=""/>
              </v:shape>
              <v:shape style="position:absolute;left:14055;top:5189;width:3227;height:4050" type="#_x0000_t75">
                <v:imagedata r:id="rId15" o:title=""/>
              </v:shape>
            </v:group>
            <v:group style="position:absolute;left:12969;top:8913;width:382;height:383" coordorigin="12969,8913" coordsize="382,383">
              <v:shape style="position:absolute;left:12969;top:8913;width:382;height:383" coordorigin="12969,8913" coordsize="382,383" path="m13160,9296l13227,9284,13283,9251,13325,9202,13348,9140,13351,9117,13350,9093,13332,9025,13296,8971,13245,8933,13183,8914,13160,8913,13137,8914,13074,8934,13021,8973,12985,9027,12969,9092,12970,9117,12988,9184,13024,9238,13075,9276,13137,9295,13160,9296xe" filled="f" stroked="t" strokeweight="1pt" strokecolor="#939598">
                <v:path arrowok="t"/>
              </v:shape>
            </v:group>
            <v:group style="position:absolute;left:13158;top:8907;width:2;height:395" coordorigin="13158,8907" coordsize="2,395">
              <v:shape style="position:absolute;left:13158;top:8907;width:2;height:395" coordorigin="13158,8907" coordsize="2,395" path="m13158,8907l13159,8971,13159,9077,13159,9158,13160,9239,13160,9300,13160,9302,13160,9301,13160,9301,13160,9300,13160,9300e" filled="f" stroked="t" strokeweight="1.0pt" strokecolor="#939598">
                <v:path arrowok="t"/>
              </v:shape>
            </v:group>
            <v:group style="position:absolute;left:13156;top:8910;width:4;height:177" coordorigin="13156,8910" coordsize="4,177">
              <v:shape style="position:absolute;left:13156;top:8910;width:4;height:177" coordorigin="13156,8910" coordsize="4,177" path="m13156,8910l13158,8997,13160,9066,13160,9088,13160,9087,13160,9087e" filled="f" stroked="t" strokeweight="1.999pt" strokecolor="#939598">
                <v:path arrowok="t"/>
              </v:shape>
            </v:group>
            <v:group style="position:absolute;left:19356;top:2196;width:648;height:652" coordorigin="19356,2196" coordsize="648,652">
              <v:shape style="position:absolute;left:19356;top:2196;width:648;height:652" coordorigin="19356,2196" coordsize="648,652" path="m19679,2196l19602,2205,19531,2232,19469,2274,19418,2329,19381,2395,19360,2469,19356,2522,19357,2549,19372,2625,19404,2694,19451,2753,19509,2799,19577,2832,19653,2847,19679,2848,19706,2847,19782,2832,19850,2799,19908,2753,19955,2694,19987,2625,20002,2549,20003,2522,20002,2495,19987,2419,19955,2350,19908,2291,19850,2245,19782,2212,19706,2197,19679,2196e" filled="t" fillcolor="#4D81BE" stroked="f">
                <v:path arrowok="t"/>
                <v:fill/>
              </v:shape>
            </v:group>
            <v:group style="position:absolute;left:19345;top:5652;width:648;height:652" coordorigin="19345,5652" coordsize="648,652">
              <v:shape style="position:absolute;left:19345;top:5652;width:648;height:652" coordorigin="19345,5652" coordsize="648,652" path="m19669,5652l19591,5661,19520,5688,19458,5730,19408,5785,19371,5851,19349,5925,19345,5978,19346,6005,19362,6081,19394,6150,19440,6209,19498,6255,19567,6288,19642,6303,19669,6304,19695,6303,19771,6288,19839,6255,19898,6209,19944,6150,19976,6081,19992,6005,19993,5978,19992,5951,19976,5875,19944,5806,19898,5747,19839,5701,19771,5668,19695,5653,19669,5652e" filled="t" fillcolor="#EEE875" stroked="f">
                <v:path arrowok="t"/>
                <v:fill/>
              </v:shape>
            </v:group>
            <v:group style="position:absolute;left:19356;top:6494;width:648;height:652" coordorigin="19356,6494" coordsize="648,652">
              <v:shape style="position:absolute;left:19356;top:6494;width:648;height:652" coordorigin="19356,6494" coordsize="648,652" path="m19679,6494l19602,6503,19531,6530,19469,6572,19418,6627,19381,6693,19360,6767,19356,6820,19357,6847,19372,6923,19404,6992,19451,7050,19509,7097,19577,7129,19653,7145,19679,7146,19706,7145,19782,7129,19850,7097,19908,7050,19955,6992,19987,6923,20002,6847,20003,6820,20002,6793,19987,6717,19955,6648,19908,6589,19850,6542,19782,6510,19706,6495,19679,6494e" filled="t" fillcolor="#9CBB59" stroked="f">
                <v:path arrowok="t"/>
                <v:fill/>
              </v:shape>
            </v:group>
            <v:group style="position:absolute;left:19356;top:3037;width:648;height:652" coordorigin="19356,3037" coordsize="648,652">
              <v:shape style="position:absolute;left:19356;top:3037;width:648;height:652" coordorigin="19356,3037" coordsize="648,652" path="m19679,3037l19602,3046,19531,3073,19469,3115,19418,3170,19381,3236,19360,3310,19356,3363,19357,3389,19372,3466,19404,3535,19451,3593,19509,3640,19577,3672,19653,3688,19679,3689,19706,3688,19782,3672,19850,3640,19908,3593,19955,3535,19987,3466,20002,3389,20003,3363,20002,3336,19987,3260,19955,3191,19908,3132,19850,3085,19782,3053,19706,3038,19679,3037e" filled="t" fillcolor="#EECDE2" stroked="f">
                <v:path arrowok="t"/>
                <v:fill/>
              </v:shape>
            </v:group>
            <v:group style="position:absolute;left:19356;top:7334;width:648;height:652" coordorigin="19356,7334" coordsize="648,652">
              <v:shape style="position:absolute;left:19356;top:7334;width:648;height:652" coordorigin="19356,7334" coordsize="648,652" path="m19679,7334l19602,7344,19531,7371,19469,7413,19418,7468,19381,7534,19360,7608,19356,7661,19357,7687,19372,7764,19404,7832,19451,7891,19509,7938,19577,7970,19653,7986,19679,7987,19706,7986,19782,7970,19850,7938,19908,7891,19955,7832,19987,7764,20002,7687,20003,7661,20002,7634,19987,7557,19955,7489,19908,7430,19850,7383,19782,7351,19706,7335,19679,7334e" filled="t" fillcolor="#C5BE97" stroked="f">
                <v:path arrowok="t"/>
                <v:fill/>
              </v:shape>
            </v:group>
            <v:group style="position:absolute;left:19356;top:3877;width:648;height:652" coordorigin="19356,3877" coordsize="648,652">
              <v:shape style="position:absolute;left:19356;top:3877;width:648;height:652" coordorigin="19356,3877" coordsize="648,652" path="m19679,3877l19602,3887,19531,3914,19469,3956,19418,4011,19381,4077,19360,4151,19356,4203,19357,4230,19372,4307,19404,4375,19451,4434,19509,4481,19577,4513,19653,4529,19679,4530,19706,4529,19782,4513,19850,4481,19908,4434,19955,4375,19987,4307,20002,4230,20003,4203,20002,4177,19987,4100,19955,4032,19908,3973,19850,3926,19782,3894,19706,3878,19679,3877e" filled="t" fillcolor="#C1504E" stroked="f">
                <v:path arrowok="t"/>
                <v:fill/>
              </v:shape>
            </v:group>
            <v:group style="position:absolute;left:19356;top:9016;width:648;height:652" coordorigin="19356,9016" coordsize="648,652">
              <v:shape style="position:absolute;left:19356;top:9016;width:648;height:652" coordorigin="19356,9016" coordsize="648,652" path="m19679,9016l19602,9025,19531,9052,19469,9094,19418,9149,19381,9215,19360,9289,19356,9342,19357,9369,19372,9445,19404,9514,19451,9573,19509,9619,19577,9652,19653,9667,19679,9668,19706,9667,19782,9652,19850,9619,19908,9573,19955,9514,19987,9445,20002,9369,20003,9342,20002,9315,19987,9239,19955,9170,19908,9111,19850,9065,19782,9032,19706,9017,19679,9016e" filled="t" fillcolor="#5A5A5B" stroked="f">
                <v:path arrowok="t"/>
                <v:fill/>
              </v:shape>
            </v:group>
            <v:group style="position:absolute;left:19348;top:4812;width:648;height:652" coordorigin="19348,4812" coordsize="648,652">
              <v:shape style="position:absolute;left:19348;top:4812;width:648;height:652" coordorigin="19348,4812" coordsize="648,652" path="m19672,4812l19594,4822,19523,4848,19461,4891,19411,4946,19373,5011,19352,5085,19348,5138,19349,5165,19365,5241,19397,5310,19443,5369,19501,5416,19569,5448,19645,5463,19672,5464,19698,5463,19774,5448,19842,5416,19901,5369,19947,5310,19979,5241,19994,5165,19996,5138,19994,5111,19979,5035,19947,4966,19901,4908,19842,4861,19774,4829,19698,4813,19672,4812e" filled="t" fillcolor="#F79647" stroked="f">
                <v:path arrowok="t"/>
                <v:fill/>
              </v:shape>
            </v:group>
            <v:group style="position:absolute;left:19356;top:8175;width:648;height:652" coordorigin="19356,8175" coordsize="648,652">
              <v:shape style="position:absolute;left:19356;top:8175;width:648;height:652" coordorigin="19356,8175" coordsize="648,652" path="m19679,8175l19602,8185,19531,8211,19469,8254,19418,8309,19381,8374,19360,8448,19356,8501,19357,8528,19372,8604,19404,8673,19451,8732,19509,8779,19577,8811,19653,8826,19679,8827,19706,8826,19782,8811,19850,8779,19908,8732,19955,8673,19987,8604,20002,8528,20003,8501,20002,8475,19987,8398,19955,8329,19908,8271,19850,8224,19782,8192,19706,8176,19679,8175e" filled="t" fillcolor="#4AACC5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7349"/>
        <w:jc w:val="both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232.199997pt;margin-top:2.419941pt;width:343.8pt;height:262.08pt;mso-position-horizontal-relative:page;mso-position-vertical-relative:paragraph;z-index:-1174" type="#_x0000_t75">
            <v:imagedata r:id="rId16" o:title=""/>
          </v:shape>
        </w:pict>
      </w:r>
      <w:r>
        <w:rPr>
          <w:rFonts w:ascii="Arial" w:hAnsi="Arial" w:cs="Arial" w:eastAsia="Arial"/>
          <w:sz w:val="28"/>
          <w:szCs w:val="28"/>
          <w:color w:val="B8BD7A"/>
          <w:spacing w:val="0"/>
          <w:w w:val="100"/>
          <w:i/>
        </w:rPr>
        <w:t>Supporting</w:t>
      </w:r>
      <w:r>
        <w:rPr>
          <w:rFonts w:ascii="Arial" w:hAnsi="Arial" w:cs="Arial" w:eastAsia="Arial"/>
          <w:sz w:val="28"/>
          <w:szCs w:val="28"/>
          <w:color w:val="B8BD7A"/>
          <w:spacing w:val="3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B8BD7A"/>
          <w:spacing w:val="0"/>
          <w:w w:val="100"/>
          <w:i/>
        </w:rPr>
        <w:t>the</w:t>
      </w:r>
      <w:r>
        <w:rPr>
          <w:rFonts w:ascii="Arial" w:hAnsi="Arial" w:cs="Arial" w:eastAsia="Arial"/>
          <w:sz w:val="28"/>
          <w:szCs w:val="28"/>
          <w:color w:val="B8BD7A"/>
          <w:spacing w:val="1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B8BD7A"/>
          <w:spacing w:val="0"/>
          <w:w w:val="105"/>
          <w:i/>
        </w:rPr>
        <w:t>Curriculum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20" w:right="718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Scituate’s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vision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6"/>
        </w:rPr>
        <w:t>educational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delivery</w:t>
      </w:r>
      <w:r>
        <w:rPr>
          <w:rFonts w:ascii="Arial" w:hAnsi="Arial" w:cs="Arial" w:eastAsia="Arial"/>
          <w:sz w:val="18"/>
          <w:szCs w:val="18"/>
          <w:color w:val="58595B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focused</w:t>
      </w:r>
      <w:r>
        <w:rPr>
          <w:rFonts w:ascii="Arial" w:hAnsi="Arial" w:cs="Arial" w:eastAsia="Arial"/>
          <w:sz w:val="18"/>
          <w:szCs w:val="18"/>
          <w:color w:val="58595B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teachers</w:t>
      </w:r>
      <w:r>
        <w:rPr>
          <w:rFonts w:ascii="Arial" w:hAnsi="Arial" w:cs="Arial" w:eastAsia="Arial"/>
          <w:sz w:val="18"/>
          <w:szCs w:val="18"/>
          <w:color w:val="58595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8"/>
        </w:rPr>
        <w:t>working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together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create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authent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ic,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7"/>
        </w:rPr>
        <w:t>project-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based,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58595B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58595B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interdisciplinary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    </w:t>
      </w:r>
      <w:r>
        <w:rPr>
          <w:rFonts w:ascii="Arial" w:hAnsi="Arial" w:cs="Arial" w:eastAsia="Arial"/>
          <w:sz w:val="18"/>
          <w:szCs w:val="18"/>
          <w:color w:val="58595B"/>
          <w:spacing w:val="16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lessons.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Math</w:t>
      </w:r>
      <w:r>
        <w:rPr>
          <w:rFonts w:ascii="Arial" w:hAnsi="Arial" w:cs="Arial" w:eastAsia="Arial"/>
          <w:sz w:val="18"/>
          <w:szCs w:val="18"/>
          <w:color w:val="58595B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teachers</w:t>
      </w:r>
      <w:r>
        <w:rPr>
          <w:rFonts w:ascii="Arial" w:hAnsi="Arial" w:cs="Arial" w:eastAsia="Arial"/>
          <w:sz w:val="18"/>
          <w:szCs w:val="18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58595B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science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teachers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7"/>
        </w:rPr>
        <w:t>collaborate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58595B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lessons</w:t>
      </w:r>
      <w:r>
        <w:rPr>
          <w:rFonts w:ascii="Arial" w:hAnsi="Arial" w:cs="Arial" w:eastAsia="Arial"/>
          <w:sz w:val="18"/>
          <w:szCs w:val="18"/>
          <w:color w:val="58595B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58595B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7"/>
        </w:rPr>
        <w:t>combine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0"/>
          <w:w w:val="118"/>
        </w:rPr>
        <w:t>scientific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-21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0"/>
          <w:w w:val="118"/>
        </w:rPr>
        <w:t>observation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32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0"/>
          <w:w w:val="1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45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0"/>
          <w:w w:val="118"/>
        </w:rPr>
        <w:t>data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5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0"/>
          <w:w w:val="118"/>
        </w:rPr>
        <w:t>gathering</w:t>
      </w:r>
      <w:r>
        <w:rPr>
          <w:rFonts w:ascii="Times New Roman" w:hAnsi="Times New Roman" w:cs="Times New Roman" w:eastAsia="Times New Roman"/>
          <w:sz w:val="18"/>
          <w:szCs w:val="18"/>
          <w:color w:val="58595B"/>
          <w:spacing w:val="0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58595B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graphing</w:t>
      </w:r>
      <w:r>
        <w:rPr>
          <w:rFonts w:ascii="Arial" w:hAnsi="Arial" w:cs="Arial" w:eastAsia="Arial"/>
          <w:sz w:val="18"/>
          <w:szCs w:val="18"/>
          <w:color w:val="58595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data</w:t>
      </w:r>
      <w:r>
        <w:rPr>
          <w:rFonts w:ascii="Arial" w:hAnsi="Arial" w:cs="Arial" w:eastAsia="Arial"/>
          <w:sz w:val="18"/>
          <w:szCs w:val="18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searching</w:t>
      </w:r>
      <w:r>
        <w:rPr>
          <w:rFonts w:ascii="Arial" w:hAnsi="Arial" w:cs="Arial" w:eastAsia="Arial"/>
          <w:sz w:val="18"/>
          <w:szCs w:val="18"/>
          <w:color w:val="58595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15"/>
        </w:rPr>
        <w:t>for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trends.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58595B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English</w:t>
      </w:r>
      <w:r>
        <w:rPr>
          <w:rFonts w:ascii="Arial" w:hAnsi="Arial" w:cs="Arial" w:eastAsia="Arial"/>
          <w:sz w:val="18"/>
          <w:szCs w:val="18"/>
          <w:color w:val="58595B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teachers</w:t>
      </w:r>
      <w:r>
        <w:rPr>
          <w:rFonts w:ascii="Arial" w:hAnsi="Arial" w:cs="Arial" w:eastAsia="Arial"/>
          <w:sz w:val="18"/>
          <w:szCs w:val="18"/>
          <w:color w:val="58595B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58595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art</w:t>
      </w:r>
      <w:r>
        <w:rPr>
          <w:rFonts w:ascii="Arial" w:hAnsi="Arial" w:cs="Arial" w:eastAsia="Arial"/>
          <w:sz w:val="18"/>
          <w:szCs w:val="18"/>
          <w:color w:val="58595B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teachers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7"/>
        </w:rPr>
        <w:t>collaborate</w:t>
      </w:r>
      <w:r>
        <w:rPr>
          <w:rFonts w:ascii="Arial" w:hAnsi="Arial" w:cs="Arial" w:eastAsia="Arial"/>
          <w:sz w:val="18"/>
          <w:szCs w:val="18"/>
          <w:color w:val="58595B"/>
          <w:spacing w:val="37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9"/>
        </w:rPr>
        <w:t>illustrate</w:t>
      </w:r>
      <w:r>
        <w:rPr>
          <w:rFonts w:ascii="Arial" w:hAnsi="Arial" w:cs="Arial" w:eastAsia="Arial"/>
          <w:sz w:val="18"/>
          <w:szCs w:val="18"/>
          <w:color w:val="58595B"/>
          <w:spacing w:val="36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children’s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books.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58595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8595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result,</w:t>
      </w:r>
      <w:r>
        <w:rPr>
          <w:rFonts w:ascii="Arial" w:hAnsi="Arial" w:cs="Arial" w:eastAsia="Arial"/>
          <w:sz w:val="18"/>
          <w:szCs w:val="18"/>
          <w:color w:val="58595B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8"/>
        </w:rPr>
        <w:t>composition</w:t>
      </w:r>
      <w:r>
        <w:rPr>
          <w:rFonts w:ascii="Arial" w:hAnsi="Arial" w:cs="Arial" w:eastAsia="Arial"/>
          <w:sz w:val="18"/>
          <w:szCs w:val="18"/>
          <w:color w:val="58595B"/>
          <w:spacing w:val="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58595B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grade</w:t>
      </w:r>
      <w:r>
        <w:rPr>
          <w:rFonts w:ascii="Arial" w:hAnsi="Arial" w:cs="Arial" w:eastAsia="Arial"/>
          <w:sz w:val="18"/>
          <w:szCs w:val="18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3"/>
        </w:rPr>
        <w:t>level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teams</w:t>
      </w:r>
      <w:r>
        <w:rPr>
          <w:rFonts w:ascii="Arial" w:hAnsi="Arial" w:cs="Arial" w:eastAsia="Arial"/>
          <w:sz w:val="18"/>
          <w:szCs w:val="18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58595B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individual</w:t>
      </w:r>
      <w:r>
        <w:rPr>
          <w:rFonts w:ascii="Arial" w:hAnsi="Arial" w:cs="Arial" w:eastAsia="Arial"/>
          <w:sz w:val="18"/>
          <w:szCs w:val="18"/>
          <w:color w:val="58595B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features</w:t>
      </w:r>
      <w:r>
        <w:rPr>
          <w:rFonts w:ascii="Arial" w:hAnsi="Arial" w:cs="Arial" w:eastAsia="Arial"/>
          <w:sz w:val="18"/>
          <w:szCs w:val="18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9"/>
        </w:rPr>
        <w:t>the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learning</w:t>
      </w:r>
      <w:r>
        <w:rPr>
          <w:rFonts w:ascii="Arial" w:hAnsi="Arial" w:cs="Arial" w:eastAsia="Arial"/>
          <w:sz w:val="18"/>
          <w:szCs w:val="18"/>
          <w:color w:val="58595B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studios</w:t>
      </w:r>
      <w:r>
        <w:rPr>
          <w:rFonts w:ascii="Arial" w:hAnsi="Arial" w:cs="Arial" w:eastAsia="Arial"/>
          <w:sz w:val="18"/>
          <w:szCs w:val="18"/>
          <w:color w:val="58595B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0"/>
        </w:rPr>
        <w:t>became</w:t>
      </w:r>
      <w:r>
        <w:rPr>
          <w:rFonts w:ascii="Arial" w:hAnsi="Arial" w:cs="Arial" w:eastAsia="Arial"/>
          <w:sz w:val="18"/>
          <w:szCs w:val="18"/>
          <w:color w:val="58595B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8595B"/>
          <w:spacing w:val="0"/>
          <w:w w:val="105"/>
        </w:rPr>
        <w:t>critical.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58595B"/>
          <w:spacing w:val="0"/>
          <w:w w:val="90"/>
        </w:rPr>
        <w:t>FIRST</w:t>
      </w:r>
      <w:r>
        <w:rPr>
          <w:rFonts w:ascii="Arial" w:hAnsi="Arial" w:cs="Arial" w:eastAsia="Arial"/>
          <w:sz w:val="10"/>
          <w:szCs w:val="10"/>
          <w:color w:val="58595B"/>
          <w:spacing w:val="-8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58595B"/>
          <w:spacing w:val="0"/>
          <w:w w:val="90"/>
        </w:rPr>
        <w:t>FLOOR</w:t>
      </w:r>
      <w:r>
        <w:rPr>
          <w:rFonts w:ascii="Arial" w:hAnsi="Arial" w:cs="Arial" w:eastAsia="Arial"/>
          <w:sz w:val="10"/>
          <w:szCs w:val="10"/>
          <w:color w:val="58595B"/>
          <w:spacing w:val="11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58595B"/>
          <w:spacing w:val="0"/>
          <w:w w:val="100"/>
        </w:rPr>
        <w:t>PLAN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STAIR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S1-1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9" w:after="0" w:line="240" w:lineRule="auto"/>
        <w:ind w:left="2" w:right="-20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388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6" w:after="0" w:line="240" w:lineRule="auto"/>
        <w:ind w:right="-41"/>
        <w:jc w:val="left"/>
        <w:rPr>
          <w:rFonts w:ascii="Arial Narrow" w:hAnsi="Arial Narrow" w:cs="Arial Narrow" w:eastAsia="Arial Narrow"/>
          <w:sz w:val="1"/>
          <w:szCs w:val="1"/>
        </w:rPr>
      </w:pPr>
      <w:rPr/>
      <w:r>
        <w:rPr/>
        <w:br w:type="column"/>
      </w:r>
      <w:r>
        <w:rPr>
          <w:rFonts w:ascii="Arial Narrow" w:hAnsi="Arial Narrow" w:cs="Arial Narrow" w:eastAsia="Arial Narrow"/>
          <w:sz w:val="1"/>
          <w:szCs w:val="1"/>
          <w:color w:val="231F20"/>
          <w:w w:val="73"/>
          <w:b/>
          <w:bCs/>
        </w:rPr>
        <w:t>904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-1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"/>
          <w:szCs w:val="1"/>
          <w:color w:val="231F20"/>
          <w:spacing w:val="0"/>
          <w:w w:val="73"/>
          <w:b/>
          <w:bCs/>
        </w:rPr>
        <w:t>SF</w:t>
      </w:r>
      <w:r>
        <w:rPr>
          <w:rFonts w:ascii="Arial Narrow" w:hAnsi="Arial Narrow" w:cs="Arial Narrow" w:eastAsia="Arial Narrow"/>
          <w:sz w:val="1"/>
          <w:szCs w:val="1"/>
          <w:color w:val="000000"/>
          <w:spacing w:val="0"/>
          <w:w w:val="100"/>
        </w:rPr>
      </w:r>
    </w:p>
    <w:p>
      <w:pPr>
        <w:spacing w:before="34" w:after="0" w:line="250" w:lineRule="auto"/>
        <w:ind w:right="-51" w:firstLine="15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0"/>
          <w:b/>
          <w:bCs/>
        </w:rPr>
        <w:t>Custodial</w:t>
      </w:r>
      <w:r>
        <w:rPr>
          <w:rFonts w:ascii="Arial" w:hAnsi="Arial" w:cs="Arial" w:eastAsia="Arial"/>
          <w:sz w:val="18"/>
          <w:szCs w:val="18"/>
          <w:color w:val="939598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3"/>
          <w:b/>
          <w:bCs/>
        </w:rPr>
        <w:t>&amp;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939598"/>
          <w:spacing w:val="0"/>
          <w:w w:val="108"/>
          <w:b/>
          <w:bCs/>
        </w:rPr>
        <w:t>Maintenance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98"/>
          <w:b/>
          <w:bCs/>
        </w:rPr>
        <w:t>MECHANICAL</w:t>
      </w:r>
      <w:r>
        <w:rPr>
          <w:rFonts w:ascii="Arial" w:hAnsi="Arial" w:cs="Arial" w:eastAsia="Arial"/>
          <w:sz w:val="17"/>
          <w:szCs w:val="17"/>
          <w:color w:val="58595B"/>
          <w:spacing w:val="-2"/>
          <w:w w:val="9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  <w:b/>
          <w:bCs/>
        </w:rPr>
        <w:t>SYSTEMS: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52" w:lineRule="auto"/>
        <w:ind w:right="13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Displacement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9"/>
        </w:rPr>
        <w:t>ventilation</w:t>
      </w:r>
      <w:r>
        <w:rPr>
          <w:rFonts w:ascii="Arial" w:hAnsi="Arial" w:cs="Arial" w:eastAsia="Arial"/>
          <w:sz w:val="17"/>
          <w:szCs w:val="17"/>
          <w:color w:val="58595B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58595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classroom</w:t>
      </w:r>
      <w:r>
        <w:rPr>
          <w:rFonts w:ascii="Arial" w:hAnsi="Arial" w:cs="Arial" w:eastAsia="Arial"/>
          <w:sz w:val="17"/>
          <w:szCs w:val="17"/>
          <w:color w:val="58595B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6"/>
        </w:rPr>
        <w:t>and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learning</w:t>
      </w:r>
      <w:r>
        <w:rPr>
          <w:rFonts w:ascii="Arial" w:hAnsi="Arial" w:cs="Arial" w:eastAsia="Arial"/>
          <w:sz w:val="17"/>
          <w:szCs w:val="17"/>
          <w:color w:val="58595B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spaces;</w:t>
      </w:r>
      <w:r>
        <w:rPr>
          <w:rFonts w:ascii="Arial" w:hAnsi="Arial" w:cs="Arial" w:eastAsia="Arial"/>
          <w:sz w:val="17"/>
          <w:szCs w:val="17"/>
          <w:color w:val="58595B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air</w:t>
      </w:r>
      <w:r>
        <w:rPr>
          <w:rFonts w:ascii="Arial" w:hAnsi="Arial" w:cs="Arial" w:eastAsia="Arial"/>
          <w:sz w:val="17"/>
          <w:szCs w:val="17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8"/>
        </w:rPr>
        <w:t>conditioning</w:t>
      </w:r>
      <w:r>
        <w:rPr>
          <w:rFonts w:ascii="Arial" w:hAnsi="Arial" w:cs="Arial" w:eastAsia="Arial"/>
          <w:sz w:val="17"/>
          <w:szCs w:val="17"/>
          <w:color w:val="58595B"/>
          <w:spacing w:val="-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11"/>
        </w:rPr>
        <w:t>in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9"/>
        </w:rPr>
        <w:t>administration</w:t>
      </w:r>
      <w:r>
        <w:rPr>
          <w:rFonts w:ascii="Arial" w:hAnsi="Arial" w:cs="Arial" w:eastAsia="Arial"/>
          <w:sz w:val="17"/>
          <w:szCs w:val="17"/>
          <w:color w:val="58595B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8595B"/>
          <w:spacing w:val="0"/>
          <w:w w:val="103"/>
        </w:rPr>
        <w:t>guidance.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sectPr>
      <w:type w:val="continuous"/>
      <w:pgSz w:w="24480" w:h="15840" w:orient="landscape"/>
      <w:pgMar w:top="620" w:bottom="0" w:left="600" w:right="780"/>
      <w:cols w:num="6" w:equalWidth="0">
        <w:col w:w="10920" w:space="1440"/>
        <w:col w:w="876" w:space="652"/>
        <w:col w:w="23" w:space="101"/>
        <w:col w:w="20" w:space="3407"/>
        <w:col w:w="1181" w:space="940"/>
        <w:col w:w="35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Arial Narrow">
    <w:charset w:val="0"/>
    <w:family w:val="swiss"/>
    <w:pitch w:val="variable"/>
  </w:font>
  <w:font w:name="Century Gothic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hyperlink" Target="http://www.doreandwhittier.com/" TargetMode="External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2019-10-31T14:56:54Z</dcterms:created>
  <dcterms:modified xsi:type="dcterms:W3CDTF">2019-10-31T14:56:54Z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LastSaved">
    <vt:filetime>2019-10-31T00:00:00Z</vt:filetime>
  </property>
</Properties>
</file>